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D6" w:rsidRDefault="000F6AD6">
      <w:pPr>
        <w:rPr>
          <w:rFonts w:ascii="Times New Roman" w:hAnsi="Times New Roman"/>
          <w:sz w:val="28"/>
          <w:szCs w:val="28"/>
        </w:rPr>
      </w:pPr>
    </w:p>
    <w:p w:rsidR="000F6AD6" w:rsidRDefault="000F6AD6" w:rsidP="007071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РЕСПУБЛИКА  МОРДОВИЯ</w:t>
      </w:r>
    </w:p>
    <w:p w:rsidR="000F6AD6" w:rsidRDefault="000F6AD6" w:rsidP="007071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АДМИНИСТРАЦИЯ ПАЕВСКОГО СЕЛЬСКОГО ПОСЕЛЕНИЯ</w:t>
      </w:r>
    </w:p>
    <w:p w:rsidR="000F6AD6" w:rsidRDefault="000F6AD6" w:rsidP="007071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КАДОШКИНСКОГО МУНИЦИПАЛЬНОГО РАЙОНА</w:t>
      </w:r>
    </w:p>
    <w:p w:rsidR="000F6AD6" w:rsidRDefault="000F6AD6" w:rsidP="0070714F">
      <w:pPr>
        <w:rPr>
          <w:sz w:val="28"/>
          <w:szCs w:val="28"/>
        </w:rPr>
      </w:pPr>
    </w:p>
    <w:p w:rsidR="000F6AD6" w:rsidRDefault="000F6AD6" w:rsidP="0070714F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40"/>
          <w:szCs w:val="40"/>
        </w:rPr>
        <w:t>П о с т а н о в л е н и е</w:t>
      </w:r>
    </w:p>
    <w:p w:rsidR="000F6AD6" w:rsidRDefault="000F6AD6" w:rsidP="0070714F">
      <w:pPr>
        <w:rPr>
          <w:sz w:val="28"/>
          <w:szCs w:val="28"/>
        </w:rPr>
      </w:pPr>
      <w:r>
        <w:rPr>
          <w:sz w:val="28"/>
          <w:szCs w:val="28"/>
        </w:rPr>
        <w:t xml:space="preserve">от  9 февраля  2018 года                                                                           № 6-П                                            </w:t>
      </w:r>
    </w:p>
    <w:p w:rsidR="000F6AD6" w:rsidRDefault="000F6AD6" w:rsidP="007071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Паево</w:t>
      </w:r>
    </w:p>
    <w:p w:rsidR="000F6AD6" w:rsidRDefault="000F6AD6" w:rsidP="0070714F">
      <w:pPr>
        <w:rPr>
          <w:sz w:val="28"/>
          <w:szCs w:val="28"/>
        </w:rPr>
      </w:pPr>
    </w:p>
    <w:p w:rsidR="000F6AD6" w:rsidRDefault="000F6AD6" w:rsidP="0070714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EF7496">
        <w:rPr>
          <w:rFonts w:ascii="Times New Roman" w:hAnsi="Times New Roman"/>
          <w:b/>
          <w:sz w:val="28"/>
          <w:szCs w:val="28"/>
        </w:rPr>
        <w:t>Об утверждении Плана приватизации муниципального им</w:t>
      </w:r>
      <w:r>
        <w:rPr>
          <w:rFonts w:ascii="Times New Roman" w:hAnsi="Times New Roman"/>
          <w:b/>
          <w:sz w:val="28"/>
          <w:szCs w:val="28"/>
        </w:rPr>
        <w:t>ущества</w:t>
      </w:r>
      <w:r w:rsidRPr="00EF74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Паевского сельского </w:t>
      </w:r>
      <w:r w:rsidRPr="00EF7496">
        <w:rPr>
          <w:rFonts w:ascii="Times New Roman" w:hAnsi="Times New Roman"/>
          <w:b/>
          <w:sz w:val="28"/>
          <w:szCs w:val="28"/>
        </w:rPr>
        <w:t>поселения Кадошкинского муниципального ра</w:t>
      </w:r>
      <w:r>
        <w:rPr>
          <w:rFonts w:ascii="Times New Roman" w:hAnsi="Times New Roman"/>
          <w:b/>
          <w:sz w:val="28"/>
          <w:szCs w:val="28"/>
        </w:rPr>
        <w:t>йона Республики Мордовия на 2018</w:t>
      </w:r>
      <w:r w:rsidRPr="00EF7496">
        <w:rPr>
          <w:rFonts w:ascii="Times New Roman" w:hAnsi="Times New Roman"/>
          <w:b/>
          <w:sz w:val="28"/>
          <w:szCs w:val="28"/>
        </w:rPr>
        <w:t xml:space="preserve"> г.</w:t>
      </w:r>
    </w:p>
    <w:p w:rsidR="000F6AD6" w:rsidRDefault="000F6AD6" w:rsidP="0070714F">
      <w:pPr>
        <w:rPr>
          <w:rFonts w:ascii="Times New Roman" w:hAnsi="Times New Roman"/>
          <w:b/>
          <w:sz w:val="28"/>
          <w:szCs w:val="28"/>
        </w:rPr>
      </w:pP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F7496">
        <w:rPr>
          <w:rFonts w:ascii="Times New Roman" w:hAnsi="Times New Roman"/>
          <w:sz w:val="28"/>
          <w:szCs w:val="28"/>
        </w:rPr>
        <w:t>В соответствии с</w:t>
      </w:r>
      <w:r w:rsidRPr="00EF7496">
        <w:rPr>
          <w:rFonts w:ascii="Times New Roman" w:hAnsi="Times New Roman"/>
          <w:color w:val="000000"/>
          <w:sz w:val="28"/>
          <w:szCs w:val="28"/>
        </w:rPr>
        <w:t xml:space="preserve">  Федеральным законом от 21 декабря 2001 г. № </w:t>
      </w:r>
      <w:r w:rsidRPr="00EF7496">
        <w:rPr>
          <w:rStyle w:val="Emphasis"/>
          <w:rFonts w:ascii="Times New Roman" w:hAnsi="Times New Roman"/>
          <w:i w:val="0"/>
          <w:color w:val="000000"/>
          <w:sz w:val="28"/>
          <w:szCs w:val="28"/>
        </w:rPr>
        <w:t>178</w:t>
      </w:r>
      <w:r w:rsidRPr="00EF7496">
        <w:rPr>
          <w:rFonts w:ascii="Times New Roman" w:hAnsi="Times New Roman"/>
          <w:color w:val="000000"/>
          <w:sz w:val="28"/>
          <w:szCs w:val="28"/>
        </w:rPr>
        <w:t>-</w:t>
      </w:r>
      <w:r w:rsidRPr="00EF7496">
        <w:rPr>
          <w:rStyle w:val="Emphasis"/>
          <w:rFonts w:ascii="Times New Roman" w:hAnsi="Times New Roman"/>
          <w:i w:val="0"/>
          <w:color w:val="000000"/>
          <w:sz w:val="28"/>
          <w:szCs w:val="28"/>
        </w:rPr>
        <w:t>ФЗ</w:t>
      </w:r>
      <w:r w:rsidRPr="00EF749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EF7496">
        <w:rPr>
          <w:rFonts w:ascii="Times New Roman" w:hAnsi="Times New Roman"/>
          <w:color w:val="000000"/>
          <w:sz w:val="28"/>
          <w:szCs w:val="28"/>
        </w:rPr>
        <w:t>«О приватизации государственного и муниципального имущества»,</w:t>
      </w:r>
      <w:r>
        <w:rPr>
          <w:rFonts w:ascii="Times New Roman" w:hAnsi="Times New Roman"/>
          <w:color w:val="000000"/>
          <w:sz w:val="28"/>
          <w:szCs w:val="28"/>
        </w:rPr>
        <w:t xml:space="preserve"> руководствуясь Уставом Паевского сельского поселения Кадошкинского муниципального района </w:t>
      </w:r>
      <w:r w:rsidRPr="0036763D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6763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63D">
        <w:rPr>
          <w:rFonts w:ascii="Times New Roman" w:hAnsi="Times New Roman"/>
          <w:sz w:val="28"/>
          <w:szCs w:val="28"/>
        </w:rPr>
        <w:t>Утвердить План приватизации муниципального имущества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6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Паевского сельского поселения </w:t>
      </w:r>
      <w:r w:rsidRPr="0036763D">
        <w:rPr>
          <w:rFonts w:ascii="Times New Roman" w:hAnsi="Times New Roman"/>
          <w:sz w:val="28"/>
          <w:szCs w:val="28"/>
        </w:rPr>
        <w:t>Кадошкинско</w:t>
      </w:r>
      <w:r>
        <w:rPr>
          <w:rFonts w:ascii="Times New Roman" w:hAnsi="Times New Roman"/>
          <w:sz w:val="28"/>
          <w:szCs w:val="28"/>
        </w:rPr>
        <w:t>го муниципального района  Республики Мордовия на 2018</w:t>
      </w:r>
      <w:r w:rsidRPr="0036763D">
        <w:rPr>
          <w:rFonts w:ascii="Times New Roman" w:hAnsi="Times New Roman"/>
          <w:sz w:val="28"/>
          <w:szCs w:val="28"/>
        </w:rPr>
        <w:t xml:space="preserve"> г.</w:t>
      </w:r>
    </w:p>
    <w:p w:rsidR="000F6AD6" w:rsidRPr="0036763D" w:rsidRDefault="000F6AD6" w:rsidP="0036763D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6763D">
        <w:rPr>
          <w:rFonts w:ascii="Times New Roman" w:hAnsi="Times New Roman"/>
          <w:sz w:val="28"/>
          <w:szCs w:val="28"/>
        </w:rPr>
        <w:t xml:space="preserve"> согласно приложения 1.</w:t>
      </w:r>
    </w:p>
    <w:p w:rsidR="000F6AD6" w:rsidRDefault="000F6AD6" w:rsidP="0036763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6763D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63D">
        <w:rPr>
          <w:rFonts w:ascii="Times New Roman" w:hAnsi="Times New Roman"/>
          <w:sz w:val="28"/>
          <w:szCs w:val="28"/>
        </w:rPr>
        <w:t>Настоящее Постановление подлежит опубликованию в газете для</w:t>
      </w:r>
      <w:r>
        <w:rPr>
          <w:rFonts w:ascii="Times New Roman" w:hAnsi="Times New Roman"/>
          <w:sz w:val="28"/>
          <w:szCs w:val="28"/>
        </w:rPr>
        <w:t xml:space="preserve"> официальных публикаций « Паевцы</w:t>
      </w:r>
      <w:r w:rsidRPr="0036763D">
        <w:rPr>
          <w:rFonts w:ascii="Times New Roman" w:hAnsi="Times New Roman"/>
          <w:sz w:val="28"/>
          <w:szCs w:val="28"/>
        </w:rPr>
        <w:t>» и размещению на официальном сайте.</w:t>
      </w:r>
    </w:p>
    <w:p w:rsidR="000F6AD6" w:rsidRDefault="000F6AD6" w:rsidP="0036763D">
      <w:pPr>
        <w:jc w:val="both"/>
        <w:rPr>
          <w:rFonts w:ascii="Times New Roman" w:hAnsi="Times New Roman"/>
          <w:sz w:val="28"/>
          <w:szCs w:val="28"/>
        </w:rPr>
      </w:pPr>
    </w:p>
    <w:p w:rsidR="000F6AD6" w:rsidRDefault="000F6AD6" w:rsidP="003676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Паевского сельского поселения</w:t>
      </w:r>
    </w:p>
    <w:p w:rsidR="000F6AD6" w:rsidRDefault="000F6AD6" w:rsidP="003676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0F6AD6" w:rsidRPr="0036763D" w:rsidRDefault="000F6AD6" w:rsidP="003676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В.П.Келин.</w:t>
      </w: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AD6" w:rsidRDefault="000F6AD6" w:rsidP="003676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AD6" w:rsidRDefault="000F6AD6" w:rsidP="00B476C9">
      <w:pPr>
        <w:shd w:val="clear" w:color="auto" w:fill="FFFFFF"/>
        <w:spacing w:line="317" w:lineRule="exact"/>
        <w:ind w:right="22"/>
        <w:rPr>
          <w:rFonts w:ascii="Times New Roman" w:hAnsi="Times New Roman"/>
          <w:b/>
          <w:sz w:val="28"/>
          <w:szCs w:val="28"/>
        </w:rPr>
      </w:pPr>
    </w:p>
    <w:p w:rsidR="000F6AD6" w:rsidRDefault="000F6AD6" w:rsidP="00B476C9">
      <w:pPr>
        <w:shd w:val="clear" w:color="auto" w:fill="FFFFFF"/>
        <w:spacing w:line="317" w:lineRule="exact"/>
        <w:ind w:right="22"/>
        <w:rPr>
          <w:rFonts w:ascii="Times New Roman" w:hAnsi="Times New Roman"/>
          <w:bCs/>
          <w:color w:val="000000"/>
          <w:sz w:val="28"/>
          <w:szCs w:val="28"/>
        </w:rPr>
      </w:pPr>
    </w:p>
    <w:p w:rsidR="000F6AD6" w:rsidRPr="0036763D" w:rsidRDefault="000F6AD6" w:rsidP="0036763D">
      <w:pPr>
        <w:shd w:val="clear" w:color="auto" w:fill="FFFFFF"/>
        <w:spacing w:line="317" w:lineRule="exact"/>
        <w:ind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36763D">
        <w:rPr>
          <w:rFonts w:ascii="Times New Roman" w:hAnsi="Times New Roman"/>
          <w:bCs/>
          <w:color w:val="000000"/>
          <w:sz w:val="28"/>
          <w:szCs w:val="28"/>
        </w:rPr>
        <w:t>Приложение 1</w:t>
      </w:r>
    </w:p>
    <w:p w:rsidR="000F6AD6" w:rsidRDefault="000F6AD6" w:rsidP="0036763D">
      <w:pPr>
        <w:shd w:val="clear" w:color="auto" w:fill="FFFFFF"/>
        <w:spacing w:line="317" w:lineRule="exact"/>
        <w:ind w:left="5103" w:right="22"/>
        <w:rPr>
          <w:bCs/>
          <w:color w:val="000000"/>
          <w:sz w:val="28"/>
          <w:szCs w:val="28"/>
        </w:rPr>
      </w:pPr>
    </w:p>
    <w:p w:rsidR="000F6AD6" w:rsidRPr="0036763D" w:rsidRDefault="000F6AD6" w:rsidP="0036763D">
      <w:pPr>
        <w:shd w:val="clear" w:color="auto" w:fill="FFFFFF"/>
        <w:spacing w:after="0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  <w:r w:rsidRPr="0036763D">
        <w:rPr>
          <w:rFonts w:ascii="Times New Roman" w:hAnsi="Times New Roman"/>
          <w:bCs/>
          <w:color w:val="000000"/>
          <w:sz w:val="28"/>
          <w:szCs w:val="28"/>
        </w:rPr>
        <w:t>Утверждаю</w:t>
      </w:r>
    </w:p>
    <w:p w:rsidR="000F6AD6" w:rsidRDefault="000F6AD6" w:rsidP="0036763D">
      <w:pPr>
        <w:shd w:val="clear" w:color="auto" w:fill="FFFFFF"/>
        <w:spacing w:after="0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Глава Паевского сельского поселения </w:t>
      </w:r>
      <w:r w:rsidRPr="0036763D">
        <w:rPr>
          <w:rFonts w:ascii="Times New Roman" w:hAnsi="Times New Roman"/>
          <w:bCs/>
          <w:color w:val="000000"/>
          <w:sz w:val="28"/>
          <w:szCs w:val="28"/>
        </w:rPr>
        <w:t>Кадошкинского муниципального  района</w:t>
      </w:r>
    </w:p>
    <w:p w:rsidR="000F6AD6" w:rsidRPr="0036763D" w:rsidRDefault="000F6AD6" w:rsidP="0036763D">
      <w:pPr>
        <w:shd w:val="clear" w:color="auto" w:fill="FFFFFF"/>
        <w:spacing w:after="0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Республики Мордовия</w:t>
      </w:r>
    </w:p>
    <w:p w:rsidR="000F6AD6" w:rsidRPr="0036763D" w:rsidRDefault="000F6AD6" w:rsidP="0036763D">
      <w:pPr>
        <w:shd w:val="clear" w:color="auto" w:fill="FFFFFF"/>
        <w:spacing w:after="0" w:line="317" w:lineRule="exact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</w:p>
    <w:p w:rsidR="000F6AD6" w:rsidRPr="0036763D" w:rsidRDefault="000F6AD6" w:rsidP="0036763D">
      <w:pPr>
        <w:shd w:val="clear" w:color="auto" w:fill="FFFFFF"/>
        <w:spacing w:after="0" w:line="317" w:lineRule="exact"/>
        <w:ind w:left="5103" w:right="22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____________/В.П. Келин </w:t>
      </w:r>
      <w:r w:rsidRPr="0036763D">
        <w:rPr>
          <w:rFonts w:ascii="Times New Roman" w:hAnsi="Times New Roman"/>
          <w:bCs/>
          <w:color w:val="000000"/>
          <w:sz w:val="28"/>
          <w:szCs w:val="28"/>
        </w:rPr>
        <w:t>/</w:t>
      </w:r>
    </w:p>
    <w:p w:rsidR="000F6AD6" w:rsidRDefault="000F6AD6" w:rsidP="0036763D">
      <w:pPr>
        <w:shd w:val="clear" w:color="auto" w:fill="FFFFFF"/>
        <w:spacing w:after="0" w:line="317" w:lineRule="exact"/>
        <w:ind w:left="5103" w:right="22"/>
      </w:pPr>
    </w:p>
    <w:p w:rsidR="000F6AD6" w:rsidRDefault="000F6AD6" w:rsidP="0036763D">
      <w:pPr>
        <w:pStyle w:val="BodyText"/>
        <w:ind w:firstLine="720"/>
        <w:jc w:val="center"/>
      </w:pPr>
    </w:p>
    <w:p w:rsidR="000F6AD6" w:rsidRDefault="000F6AD6" w:rsidP="0036763D">
      <w:pPr>
        <w:pStyle w:val="BodyText"/>
        <w:spacing w:after="0" w:line="276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0F6AD6" w:rsidRDefault="000F6AD6" w:rsidP="0036763D">
      <w:pPr>
        <w:pStyle w:val="BodyText"/>
        <w:spacing w:after="0" w:line="276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приватизации муниципального имущества</w:t>
      </w:r>
    </w:p>
    <w:p w:rsidR="000F6AD6" w:rsidRDefault="000F6AD6" w:rsidP="0036763D">
      <w:pPr>
        <w:pStyle w:val="BodyText"/>
        <w:spacing w:after="0" w:line="276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Паевского сельского  поселения Кадошкинского муниципального района Республики Мордовия </w:t>
      </w:r>
    </w:p>
    <w:p w:rsidR="000F6AD6" w:rsidRDefault="000F6AD6" w:rsidP="0036763D">
      <w:pPr>
        <w:pStyle w:val="BodyText"/>
        <w:spacing w:after="0" w:line="276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на 2018 год</w:t>
      </w:r>
    </w:p>
    <w:p w:rsidR="000F6AD6" w:rsidRDefault="000F6AD6" w:rsidP="00A036D7">
      <w:pPr>
        <w:pStyle w:val="BodyText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  Здание магазина, площадью 102,1 кв.м., кадастровый номер 13:11:0207001:875, назначение: объект торговли, расположенное по адресу: Республика Мордовия, Кадошкинский район, с.Паево, ул.Московская, д.2а, находящееся на земельном участке  с кадастровым номером 13:11:0207001:878 площадью 182 кв.м., категория земель - земли населенных пунктов, вид разрешенного использования - объект торговли, расположенный по адресу: Республика Мордовия, Кадошкинский район, с.Паево, ул. Московская, д.2а.</w:t>
      </w:r>
    </w:p>
    <w:p w:rsidR="000F6AD6" w:rsidRDefault="000F6AD6" w:rsidP="00B476C9">
      <w:pPr>
        <w:pStyle w:val="BodyText"/>
        <w:spacing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Планируемые сроки приватизации муниципального имущества: январь  2018 г.- июнь 2018 г.</w:t>
      </w:r>
    </w:p>
    <w:p w:rsidR="000F6AD6" w:rsidRDefault="000F6AD6" w:rsidP="00B476C9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AD6" w:rsidRPr="0036763D" w:rsidRDefault="000F6AD6" w:rsidP="0036763D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sectPr w:rsidR="000F6AD6" w:rsidRPr="0036763D" w:rsidSect="0054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F3A42"/>
    <w:multiLevelType w:val="hybridMultilevel"/>
    <w:tmpl w:val="51F2365C"/>
    <w:lvl w:ilvl="0" w:tplc="70FA99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496"/>
    <w:rsid w:val="00071B89"/>
    <w:rsid w:val="000F6AD6"/>
    <w:rsid w:val="0018739E"/>
    <w:rsid w:val="001A2DF4"/>
    <w:rsid w:val="002676E9"/>
    <w:rsid w:val="0033060F"/>
    <w:rsid w:val="00360817"/>
    <w:rsid w:val="0036763D"/>
    <w:rsid w:val="00374A55"/>
    <w:rsid w:val="004B79FB"/>
    <w:rsid w:val="004D11B3"/>
    <w:rsid w:val="00545DC1"/>
    <w:rsid w:val="0057543F"/>
    <w:rsid w:val="005D3132"/>
    <w:rsid w:val="006032F3"/>
    <w:rsid w:val="006B708A"/>
    <w:rsid w:val="0070714F"/>
    <w:rsid w:val="00771AA7"/>
    <w:rsid w:val="007B4849"/>
    <w:rsid w:val="007E7212"/>
    <w:rsid w:val="008124B1"/>
    <w:rsid w:val="008D24EE"/>
    <w:rsid w:val="008F2072"/>
    <w:rsid w:val="009026DD"/>
    <w:rsid w:val="0091215A"/>
    <w:rsid w:val="00965F50"/>
    <w:rsid w:val="009B6F8B"/>
    <w:rsid w:val="00A020E3"/>
    <w:rsid w:val="00A036D7"/>
    <w:rsid w:val="00A8003D"/>
    <w:rsid w:val="00B200A0"/>
    <w:rsid w:val="00B36A72"/>
    <w:rsid w:val="00B476C9"/>
    <w:rsid w:val="00BD679D"/>
    <w:rsid w:val="00E2027F"/>
    <w:rsid w:val="00E665D3"/>
    <w:rsid w:val="00E85831"/>
    <w:rsid w:val="00EF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DC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EF7496"/>
    <w:rPr>
      <w:rFonts w:cs="Times New Roman"/>
      <w:i/>
      <w:iCs/>
    </w:rPr>
  </w:style>
  <w:style w:type="paragraph" w:styleId="BodyText">
    <w:name w:val="Body Text"/>
    <w:basedOn w:val="Normal"/>
    <w:link w:val="BodyTextChar"/>
    <w:uiPriority w:val="99"/>
    <w:rsid w:val="0036763D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763D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1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183</TotalTime>
  <Pages>2</Pages>
  <Words>333</Words>
  <Characters>1903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1</cp:lastModifiedBy>
  <cp:revision>11</cp:revision>
  <cp:lastPrinted>2017-08-30T13:41:00Z</cp:lastPrinted>
  <dcterms:created xsi:type="dcterms:W3CDTF">2017-08-30T09:31:00Z</dcterms:created>
  <dcterms:modified xsi:type="dcterms:W3CDTF">2001-12-31T22:45:00Z</dcterms:modified>
</cp:coreProperties>
</file>