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076" w:rsidRDefault="00C15076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РЕСПУБЛИКА МОРДОВИЯ</w:t>
      </w: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C15076" w:rsidRDefault="00C15076" w:rsidP="00575D12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СОВЕТ ДЕПУТАТОВ  ПАЕВСКОГО СЕЛЬСКОГО ПОСЕЛЕНИЯ</w:t>
      </w: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ШЕСТОГО СОЗЫВА</w:t>
      </w:r>
    </w:p>
    <w:p w:rsidR="00C15076" w:rsidRDefault="00C15076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Р Е Ш Е Н И Е  №60</w:t>
      </w:r>
      <w:r>
        <w:rPr>
          <w:rFonts w:cs="Times New Roman"/>
          <w:sz w:val="28"/>
          <w:szCs w:val="28"/>
          <w:lang w:val="ru-RU"/>
        </w:rPr>
        <w:br/>
      </w:r>
    </w:p>
    <w:p w:rsidR="00C15076" w:rsidRDefault="00C15076" w:rsidP="00575D12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Двадцатая очередная сессии Совета депутатов</w:t>
      </w:r>
    </w:p>
    <w:p w:rsidR="00C15076" w:rsidRDefault="00C15076" w:rsidP="00575D12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Паевского сельского поселения </w:t>
      </w:r>
    </w:p>
    <w:p w:rsidR="00C15076" w:rsidRDefault="00C15076" w:rsidP="00575D12">
      <w:pPr>
        <w:pStyle w:val="Standard"/>
        <w:rPr>
          <w:rFonts w:cs="Times New Roman"/>
          <w:sz w:val="28"/>
          <w:szCs w:val="28"/>
          <w:lang w:val="ru-RU"/>
        </w:rPr>
      </w:pPr>
    </w:p>
    <w:p w:rsidR="00C15076" w:rsidRDefault="00C15076" w:rsidP="00575D12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24 июня 2018 года                                                            с.Паево</w:t>
      </w:r>
    </w:p>
    <w:p w:rsidR="00C15076" w:rsidRDefault="00C15076" w:rsidP="00575D12">
      <w:pPr>
        <w:pStyle w:val="Standard"/>
        <w:ind w:left="567" w:firstLine="709"/>
        <w:jc w:val="right"/>
        <w:rPr>
          <w:rFonts w:cs="Times New Roman"/>
          <w:sz w:val="28"/>
          <w:szCs w:val="28"/>
          <w:lang w:val="ru-RU"/>
        </w:rPr>
      </w:pPr>
    </w:p>
    <w:p w:rsidR="00C15076" w:rsidRDefault="00C15076" w:rsidP="00575D12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градостроительном проектировании на территории Паевского  сельского поселения Кадошкинского муниципального района</w:t>
      </w:r>
    </w:p>
    <w:p w:rsidR="00C15076" w:rsidRDefault="00C15076" w:rsidP="00B741B6">
      <w:pPr>
        <w:pStyle w:val="NormalWeb"/>
        <w:spacing w:beforeAutospacing="0" w:after="0"/>
        <w:ind w:right="-99"/>
        <w:jc w:val="both"/>
        <w:rPr>
          <w:sz w:val="28"/>
          <w:szCs w:val="28"/>
        </w:rPr>
      </w:pPr>
      <w:r>
        <w:rPr>
          <w:kern w:val="3"/>
          <w:sz w:val="28"/>
          <w:szCs w:val="28"/>
          <w:lang w:eastAsia="ja-JP" w:bidi="fa-IR"/>
        </w:rPr>
        <w:t xml:space="preserve">            </w:t>
      </w:r>
      <w:r>
        <w:rPr>
          <w:sz w:val="28"/>
          <w:szCs w:val="28"/>
        </w:rPr>
        <w:t xml:space="preserve">В соответствии со статьей 29.4 Градостроительного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кодекс</w:t>
        </w:r>
      </w:hyperlink>
      <w:r>
        <w:rPr>
          <w:sz w:val="28"/>
        </w:rPr>
        <w:t>а</w:t>
      </w:r>
      <w:r>
        <w:rPr>
          <w:sz w:val="28"/>
          <w:szCs w:val="28"/>
        </w:rPr>
        <w:t xml:space="preserve"> Российской Федерации, Совет депутатов Паевского сельского поселения Кадошкинского муниципального района</w:t>
      </w:r>
    </w:p>
    <w:p w:rsidR="00C15076" w:rsidRDefault="00C15076" w:rsidP="00575D12">
      <w:pPr>
        <w:pStyle w:val="NormalWeb"/>
        <w:spacing w:beforeAutospacing="0" w:after="0"/>
        <w:ind w:left="567" w:right="-99" w:firstLine="709"/>
        <w:jc w:val="both"/>
        <w:rPr>
          <w:sz w:val="28"/>
          <w:szCs w:val="28"/>
        </w:rPr>
      </w:pPr>
    </w:p>
    <w:p w:rsidR="00C15076" w:rsidRDefault="00C15076" w:rsidP="00575D12">
      <w:pPr>
        <w:ind w:left="567" w:right="-99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 Е Ш И Л:</w:t>
      </w:r>
    </w:p>
    <w:p w:rsidR="00C15076" w:rsidRDefault="00C15076" w:rsidP="00575D12">
      <w:pPr>
        <w:ind w:left="567" w:right="-99" w:firstLine="709"/>
        <w:rPr>
          <w:rFonts w:ascii="Times New Roman" w:hAnsi="Times New Roman"/>
          <w:sz w:val="28"/>
          <w:szCs w:val="28"/>
        </w:rPr>
      </w:pPr>
    </w:p>
    <w:p w:rsidR="00C15076" w:rsidRDefault="00C15076" w:rsidP="00575D12">
      <w:pPr>
        <w:pStyle w:val="ListParagraph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Утвердить местные нормативы градостроительного проектирования на территории Паевского сельского поселения Кадошкинского муниципального района, установленные постановлением Правительства Республики Мордовия от 8 августа 2016 г. № 409.</w:t>
      </w:r>
    </w:p>
    <w:p w:rsidR="00C15076" w:rsidRDefault="00C15076" w:rsidP="00575D12">
      <w:pPr>
        <w:pStyle w:val="ListParagraph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C15076" w:rsidRDefault="00C15076" w:rsidP="00575D1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9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Решение Совета депутатов Паевского  сельского поселения от  28.12.2017г. № 48 «</w:t>
      </w:r>
      <w:r>
        <w:rPr>
          <w:rFonts w:ascii="Times New Roman" w:hAnsi="Times New Roman"/>
          <w:bCs/>
          <w:sz w:val="28"/>
          <w:szCs w:val="28"/>
        </w:rPr>
        <w:t>Об утверждении местных нормативов градостроительного проектирования</w:t>
      </w:r>
      <w:r>
        <w:rPr>
          <w:rFonts w:ascii="Times New Roman" w:hAnsi="Times New Roman"/>
          <w:sz w:val="28"/>
          <w:szCs w:val="28"/>
        </w:rPr>
        <w:t xml:space="preserve"> Паевского  сельского поселения Кадошкинского муниципального района» признать утратившим силу.</w:t>
      </w:r>
    </w:p>
    <w:p w:rsidR="00C15076" w:rsidRDefault="00C15076" w:rsidP="00575D12">
      <w:pPr>
        <w:pStyle w:val="ListParagraph"/>
        <w:numPr>
          <w:ilvl w:val="0"/>
          <w:numId w:val="1"/>
        </w:numPr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6282F"/>
          <w:sz w:val="28"/>
          <w:szCs w:val="28"/>
          <w:lang w:eastAsia="ru-RU"/>
        </w:rPr>
        <w:t>Настоящее решение вступает в силу со дня его официального опубликования в газете «Паевцы».</w:t>
      </w:r>
    </w:p>
    <w:p w:rsidR="00C15076" w:rsidRDefault="00C15076" w:rsidP="00575D12">
      <w:pPr>
        <w:pStyle w:val="ListParagraph"/>
        <w:spacing w:after="0" w:line="240" w:lineRule="auto"/>
        <w:ind w:left="567" w:right="-99" w:firstLine="709"/>
        <w:jc w:val="both"/>
        <w:rPr>
          <w:rFonts w:ascii="Times New Roman" w:hAnsi="Times New Roman"/>
          <w:bCs/>
          <w:color w:val="26282F"/>
          <w:sz w:val="28"/>
          <w:szCs w:val="28"/>
          <w:lang w:eastAsia="ru-RU"/>
        </w:rPr>
      </w:pPr>
    </w:p>
    <w:p w:rsidR="00C15076" w:rsidRDefault="00C15076" w:rsidP="00B741B6">
      <w:pPr>
        <w:spacing w:line="240" w:lineRule="auto"/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Паевского сельского поселения</w:t>
      </w:r>
    </w:p>
    <w:p w:rsidR="00C15076" w:rsidRDefault="00C15076" w:rsidP="00B741B6">
      <w:pPr>
        <w:spacing w:line="240" w:lineRule="auto"/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района Республики Мордовия                   В.П.Келин</w:t>
      </w:r>
    </w:p>
    <w:p w:rsidR="00C15076" w:rsidRDefault="00C15076" w:rsidP="00575D12">
      <w:pPr>
        <w:ind w:left="567" w:right="-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C15076" w:rsidRDefault="00C15076" w:rsidP="00575D12">
      <w:pPr>
        <w:ind w:left="567" w:firstLine="709"/>
        <w:rPr>
          <w:rFonts w:ascii="Times New Roman" w:hAnsi="Times New Roman"/>
          <w:sz w:val="28"/>
          <w:szCs w:val="28"/>
        </w:rPr>
      </w:pPr>
    </w:p>
    <w:p w:rsidR="00C15076" w:rsidRDefault="00C15076" w:rsidP="00575D12">
      <w:pPr>
        <w:ind w:left="567" w:firstLine="709"/>
        <w:rPr>
          <w:rFonts w:ascii="Times New Roman" w:hAnsi="Times New Roman"/>
          <w:sz w:val="28"/>
          <w:szCs w:val="28"/>
        </w:rPr>
      </w:pPr>
    </w:p>
    <w:p w:rsidR="00C15076" w:rsidRDefault="00C15076"/>
    <w:sectPr w:rsidR="00C15076" w:rsidSect="009A3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D12"/>
    <w:rsid w:val="000308F6"/>
    <w:rsid w:val="000D4534"/>
    <w:rsid w:val="001D6253"/>
    <w:rsid w:val="003D1DAF"/>
    <w:rsid w:val="004F733E"/>
    <w:rsid w:val="00575D12"/>
    <w:rsid w:val="006B1BF1"/>
    <w:rsid w:val="007E661D"/>
    <w:rsid w:val="00992D7B"/>
    <w:rsid w:val="009A3B90"/>
    <w:rsid w:val="00A56FDD"/>
    <w:rsid w:val="00B741B6"/>
    <w:rsid w:val="00BC2A02"/>
    <w:rsid w:val="00C15076"/>
    <w:rsid w:val="00D30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B9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75D1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75D12"/>
    <w:pPr>
      <w:ind w:left="720"/>
      <w:contextualSpacing/>
    </w:pPr>
    <w:rPr>
      <w:lang w:eastAsia="en-US"/>
    </w:rPr>
  </w:style>
  <w:style w:type="paragraph" w:customStyle="1" w:styleId="Standard">
    <w:name w:val="Standard"/>
    <w:uiPriority w:val="99"/>
    <w:rsid w:val="00575D12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character" w:styleId="Hyperlink">
    <w:name w:val="Hyperlink"/>
    <w:basedOn w:val="DefaultParagraphFont"/>
    <w:uiPriority w:val="99"/>
    <w:semiHidden/>
    <w:rsid w:val="00575D1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4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3D6D503408EB374BD1B7865DE3BD63AD08EA1129319E0346FB711F2E4E65555AD6211A3601A160Av4Z6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268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dcterms:created xsi:type="dcterms:W3CDTF">2018-06-27T12:43:00Z</dcterms:created>
  <dcterms:modified xsi:type="dcterms:W3CDTF">2001-12-31T21:34:00Z</dcterms:modified>
</cp:coreProperties>
</file>