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42A" w:rsidRPr="0071529B" w:rsidRDefault="0007742A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07742A" w:rsidRPr="0071529B" w:rsidRDefault="0007742A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Паевского сельского поселения</w:t>
      </w:r>
    </w:p>
    <w:p w:rsidR="0007742A" w:rsidRPr="0071529B" w:rsidRDefault="0007742A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Кадошкинского муниципального района</w:t>
      </w:r>
    </w:p>
    <w:p w:rsidR="0007742A" w:rsidRPr="0071529B" w:rsidRDefault="0007742A" w:rsidP="00DF004D">
      <w:pPr>
        <w:jc w:val="center"/>
        <w:rPr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 Ц Ы</w:t>
      </w:r>
    </w:p>
    <w:p w:rsidR="0007742A" w:rsidRPr="0071529B" w:rsidRDefault="0007742A" w:rsidP="00DF00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сентября </w:t>
      </w:r>
      <w:r w:rsidRPr="0071529B">
        <w:rPr>
          <w:b/>
          <w:sz w:val="28"/>
          <w:szCs w:val="28"/>
        </w:rPr>
        <w:t xml:space="preserve">2018                                                                   </w:t>
      </w:r>
      <w:r>
        <w:rPr>
          <w:b/>
          <w:sz w:val="28"/>
          <w:szCs w:val="28"/>
        </w:rPr>
        <w:t xml:space="preserve">                             №20</w:t>
      </w:r>
    </w:p>
    <w:p w:rsidR="0007742A" w:rsidRPr="0034506E" w:rsidRDefault="0007742A" w:rsidP="00637BA1">
      <w:pPr>
        <w:rPr>
          <w:sz w:val="16"/>
          <w:szCs w:val="28"/>
        </w:rPr>
      </w:pPr>
    </w:p>
    <w:p w:rsidR="0007742A" w:rsidRPr="0034506E" w:rsidRDefault="0007742A" w:rsidP="00637BA1">
      <w:pPr>
        <w:rPr>
          <w:sz w:val="16"/>
          <w:szCs w:val="28"/>
        </w:rPr>
      </w:pPr>
    </w:p>
    <w:p w:rsidR="0007742A" w:rsidRPr="0034506E" w:rsidRDefault="0007742A" w:rsidP="00637BA1">
      <w:pPr>
        <w:rPr>
          <w:sz w:val="16"/>
          <w:szCs w:val="28"/>
        </w:rPr>
      </w:pPr>
    </w:p>
    <w:p w:rsidR="0007742A" w:rsidRPr="0034506E" w:rsidRDefault="0007742A" w:rsidP="00637BA1">
      <w:pPr>
        <w:rPr>
          <w:sz w:val="16"/>
          <w:szCs w:val="28"/>
        </w:rPr>
      </w:pPr>
    </w:p>
    <w:p w:rsidR="0007742A" w:rsidRPr="0034506E" w:rsidRDefault="0007742A" w:rsidP="00637BA1">
      <w:pPr>
        <w:rPr>
          <w:sz w:val="16"/>
          <w:szCs w:val="28"/>
        </w:rPr>
      </w:pPr>
    </w:p>
    <w:p w:rsidR="0007742A" w:rsidRPr="0034506E" w:rsidRDefault="0007742A" w:rsidP="00637BA1">
      <w:pPr>
        <w:rPr>
          <w:sz w:val="16"/>
          <w:szCs w:val="28"/>
        </w:rPr>
      </w:pPr>
    </w:p>
    <w:p w:rsidR="0007742A" w:rsidRPr="0034506E" w:rsidRDefault="0007742A" w:rsidP="00637BA1">
      <w:pPr>
        <w:rPr>
          <w:sz w:val="16"/>
          <w:szCs w:val="28"/>
        </w:rPr>
      </w:pPr>
    </w:p>
    <w:p w:rsidR="0007742A" w:rsidRPr="00FA414C" w:rsidRDefault="0007742A" w:rsidP="00DF004D">
      <w:pPr>
        <w:pStyle w:val="Header"/>
        <w:rPr>
          <w:b/>
          <w:bCs/>
          <w:sz w:val="36"/>
          <w:szCs w:val="36"/>
        </w:rPr>
      </w:pPr>
      <w:r w:rsidRPr="00FA414C">
        <w:rPr>
          <w:b/>
          <w:bCs/>
          <w:sz w:val="36"/>
          <w:szCs w:val="36"/>
        </w:rPr>
        <w:t>Кадошкинская территориальная избирательная комиссия</w:t>
      </w:r>
    </w:p>
    <w:p w:rsidR="0007742A" w:rsidRDefault="0007742A" w:rsidP="006250BE">
      <w:pPr>
        <w:jc w:val="center"/>
        <w:rPr>
          <w:b/>
          <w:szCs w:val="28"/>
        </w:rPr>
      </w:pPr>
    </w:p>
    <w:p w:rsidR="0007742A" w:rsidRDefault="0007742A" w:rsidP="006250BE">
      <w:pPr>
        <w:jc w:val="center"/>
        <w:rPr>
          <w:b/>
          <w:szCs w:val="28"/>
        </w:rPr>
      </w:pPr>
    </w:p>
    <w:p w:rsidR="0007742A" w:rsidRDefault="0007742A" w:rsidP="006250BE">
      <w:pPr>
        <w:pStyle w:val="Heading2"/>
        <w:rPr>
          <w:sz w:val="28"/>
        </w:rPr>
      </w:pPr>
      <w:r>
        <w:t>РЕШЕНИЕ</w:t>
      </w:r>
    </w:p>
    <w:p w:rsidR="0007742A" w:rsidRDefault="0007742A" w:rsidP="006250BE">
      <w:pPr>
        <w:pStyle w:val="14-15"/>
        <w:ind w:firstLine="0"/>
        <w:rPr>
          <w:b/>
          <w:bCs/>
          <w:sz w:val="24"/>
          <w:szCs w:val="24"/>
        </w:rPr>
      </w:pPr>
    </w:p>
    <w:p w:rsidR="0007742A" w:rsidRPr="004260C0" w:rsidRDefault="0007742A" w:rsidP="006250BE">
      <w:pPr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10</w:t>
      </w:r>
      <w:r w:rsidRPr="00CB50DB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сентября</w:t>
      </w:r>
      <w:r w:rsidRPr="00CB50D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Pr="00CB50DB">
        <w:rPr>
          <w:b/>
          <w:sz w:val="28"/>
          <w:szCs w:val="28"/>
        </w:rPr>
        <w:t xml:space="preserve"> года                                                                         </w:t>
      </w:r>
      <w:r>
        <w:rPr>
          <w:b/>
          <w:sz w:val="28"/>
          <w:szCs w:val="28"/>
        </w:rPr>
        <w:t xml:space="preserve"> </w:t>
      </w:r>
      <w:r w:rsidRPr="00CB50D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57/198-6</w:t>
      </w:r>
      <w:r w:rsidRPr="004260C0">
        <w:rPr>
          <w:b/>
          <w:sz w:val="28"/>
          <w:szCs w:val="28"/>
        </w:rPr>
        <w:t xml:space="preserve"> </w:t>
      </w:r>
    </w:p>
    <w:p w:rsidR="0007742A" w:rsidRPr="00CB50DB" w:rsidRDefault="0007742A" w:rsidP="006250BE">
      <w:pPr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07742A" w:rsidRPr="00CB50DB" w:rsidRDefault="0007742A" w:rsidP="006250BE">
      <w:pPr>
        <w:jc w:val="center"/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>р.п. Кадошкино</w:t>
      </w:r>
    </w:p>
    <w:p w:rsidR="0007742A" w:rsidRDefault="0007742A" w:rsidP="006250BE">
      <w:pPr>
        <w:jc w:val="center"/>
        <w:rPr>
          <w:b/>
          <w:bCs/>
          <w:sz w:val="32"/>
        </w:rPr>
      </w:pPr>
    </w:p>
    <w:p w:rsidR="0007742A" w:rsidRPr="00054FAC" w:rsidRDefault="0007742A" w:rsidP="006250BE">
      <w:pPr>
        <w:jc w:val="center"/>
        <w:rPr>
          <w:b/>
          <w:bCs/>
          <w:sz w:val="32"/>
        </w:rPr>
      </w:pPr>
      <w:r w:rsidRPr="00054FAC">
        <w:rPr>
          <w:b/>
          <w:bCs/>
          <w:sz w:val="32"/>
        </w:rPr>
        <w:t>О результатах</w:t>
      </w:r>
      <w:r>
        <w:rPr>
          <w:b/>
          <w:bCs/>
          <w:sz w:val="32"/>
        </w:rPr>
        <w:t xml:space="preserve"> дополнительных выборов депутатов</w:t>
      </w:r>
      <w:r w:rsidRPr="00054FAC">
        <w:rPr>
          <w:b/>
          <w:bCs/>
          <w:sz w:val="32"/>
        </w:rPr>
        <w:t xml:space="preserve"> </w:t>
      </w:r>
    </w:p>
    <w:p w:rsidR="0007742A" w:rsidRDefault="0007742A" w:rsidP="00B9426E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Совета депутатов Паевского</w:t>
      </w:r>
      <w:r w:rsidRPr="00054FAC">
        <w:rPr>
          <w:b/>
          <w:bCs/>
          <w:sz w:val="32"/>
        </w:rPr>
        <w:t xml:space="preserve"> сельского поселения </w:t>
      </w:r>
      <w:r>
        <w:rPr>
          <w:b/>
          <w:bCs/>
          <w:sz w:val="32"/>
        </w:rPr>
        <w:t>шестого созыва по Набережному</w:t>
      </w:r>
      <w:r w:rsidRPr="00054FAC">
        <w:rPr>
          <w:b/>
          <w:bCs/>
          <w:sz w:val="32"/>
        </w:rPr>
        <w:t xml:space="preserve"> одномандатному </w:t>
      </w:r>
      <w:r>
        <w:rPr>
          <w:b/>
          <w:bCs/>
          <w:sz w:val="32"/>
        </w:rPr>
        <w:t>избирательному округу №1 и Московскому одномандатному избирательному округу №2</w:t>
      </w:r>
    </w:p>
    <w:p w:rsidR="0007742A" w:rsidRDefault="0007742A" w:rsidP="006250BE">
      <w:pPr>
        <w:pStyle w:val="BodyTextIndent"/>
        <w:rPr>
          <w:sz w:val="16"/>
        </w:rPr>
      </w:pPr>
    </w:p>
    <w:p w:rsidR="0007742A" w:rsidRPr="00822A62" w:rsidRDefault="0007742A" w:rsidP="006250BE">
      <w:pPr>
        <w:pStyle w:val="BodyTextIndent"/>
        <w:spacing w:line="276" w:lineRule="auto"/>
        <w:rPr>
          <w:rFonts w:ascii="Times New Roman" w:hAnsi="Times New Roman"/>
          <w:sz w:val="20"/>
        </w:rPr>
      </w:pPr>
      <w:r w:rsidRPr="00822A62">
        <w:rPr>
          <w:rFonts w:ascii="Times New Roman" w:hAnsi="Times New Roman"/>
        </w:rPr>
        <w:t>На основании данных первого экземпляра протокола о результатах дополнительных выборов депут</w:t>
      </w:r>
      <w:r>
        <w:rPr>
          <w:rFonts w:ascii="Times New Roman" w:hAnsi="Times New Roman"/>
        </w:rPr>
        <w:t>ата Совета депутатов Паевского</w:t>
      </w:r>
      <w:r w:rsidRPr="00822A62">
        <w:rPr>
          <w:rFonts w:ascii="Times New Roman" w:hAnsi="Times New Roman"/>
        </w:rPr>
        <w:t xml:space="preserve"> сельског</w:t>
      </w:r>
      <w:r>
        <w:rPr>
          <w:rFonts w:ascii="Times New Roman" w:hAnsi="Times New Roman"/>
        </w:rPr>
        <w:t>о поселения шестого созыва по Набережному</w:t>
      </w:r>
      <w:r w:rsidRPr="00822A62">
        <w:rPr>
          <w:rFonts w:ascii="Times New Roman" w:hAnsi="Times New Roman"/>
        </w:rPr>
        <w:t xml:space="preserve"> одноманд</w:t>
      </w:r>
      <w:r>
        <w:rPr>
          <w:rFonts w:ascii="Times New Roman" w:hAnsi="Times New Roman"/>
        </w:rPr>
        <w:t>атному избирательному округу №1</w:t>
      </w:r>
      <w:r w:rsidRPr="00822A62">
        <w:rPr>
          <w:rFonts w:ascii="Times New Roman" w:hAnsi="Times New Roman"/>
        </w:rPr>
        <w:t xml:space="preserve"> и </w:t>
      </w:r>
      <w:r w:rsidRPr="00D864FB">
        <w:rPr>
          <w:bCs/>
          <w:szCs w:val="28"/>
        </w:rPr>
        <w:t>Московскому одномандатному избирательному округу №2</w:t>
      </w:r>
      <w:r>
        <w:rPr>
          <w:rFonts w:ascii="Times New Roman" w:hAnsi="Times New Roman"/>
        </w:rPr>
        <w:t xml:space="preserve"> </w:t>
      </w:r>
      <w:r w:rsidRPr="00822A62">
        <w:rPr>
          <w:rFonts w:ascii="Times New Roman" w:hAnsi="Times New Roman"/>
        </w:rPr>
        <w:t xml:space="preserve">в соответствии со статьями 70,72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 частями 1,3 статьи 80, частью 1 статьи 85 и частью 2 статьи 89 Закона Республики </w:t>
      </w:r>
      <w:r>
        <w:rPr>
          <w:rFonts w:ascii="Times New Roman" w:hAnsi="Times New Roman"/>
        </w:rPr>
        <w:t>Мордовия от 19 февраля 2007 г. №</w:t>
      </w:r>
      <w:r w:rsidRPr="00822A62">
        <w:rPr>
          <w:rFonts w:ascii="Times New Roman" w:hAnsi="Times New Roman"/>
        </w:rPr>
        <w:t>16-З «О выборах депутатов представительных органов муниципальных образований в Республике Мордовия», Кадошкинская территориальная избирательная комиссия</w:t>
      </w:r>
    </w:p>
    <w:p w:rsidR="0007742A" w:rsidRDefault="0007742A" w:rsidP="00D864FB">
      <w:pPr>
        <w:pStyle w:val="BodyTextIndent"/>
        <w:spacing w:line="240" w:lineRule="auto"/>
        <w:jc w:val="center"/>
        <w:rPr>
          <w:b/>
          <w:bCs/>
        </w:rPr>
      </w:pPr>
      <w:r>
        <w:rPr>
          <w:b/>
          <w:bCs/>
        </w:rPr>
        <w:t>р е ш и л а :</w:t>
      </w:r>
    </w:p>
    <w:p w:rsidR="0007742A" w:rsidRPr="00822A62" w:rsidRDefault="0007742A" w:rsidP="006250BE">
      <w:pPr>
        <w:pStyle w:val="BodyTextIndent"/>
        <w:spacing w:line="276" w:lineRule="auto"/>
        <w:ind w:firstLine="900"/>
        <w:rPr>
          <w:rFonts w:ascii="Times New Roman" w:hAnsi="Times New Roman"/>
        </w:rPr>
      </w:pPr>
      <w:r w:rsidRPr="00822A62">
        <w:rPr>
          <w:rFonts w:ascii="Times New Roman" w:hAnsi="Times New Roman"/>
        </w:rPr>
        <w:t xml:space="preserve">1. Признать дополнительные выборы депутата Совета </w:t>
      </w:r>
      <w:r>
        <w:rPr>
          <w:rFonts w:ascii="Times New Roman" w:hAnsi="Times New Roman"/>
        </w:rPr>
        <w:t xml:space="preserve">депутатов Паевского </w:t>
      </w:r>
      <w:r w:rsidRPr="00822A62">
        <w:rPr>
          <w:rFonts w:ascii="Times New Roman" w:hAnsi="Times New Roman"/>
        </w:rPr>
        <w:t>сельског</w:t>
      </w:r>
      <w:r>
        <w:rPr>
          <w:rFonts w:ascii="Times New Roman" w:hAnsi="Times New Roman"/>
        </w:rPr>
        <w:t>о поселения шестого созыва по Набережному</w:t>
      </w:r>
      <w:r w:rsidRPr="00822A62">
        <w:rPr>
          <w:rFonts w:ascii="Times New Roman" w:hAnsi="Times New Roman"/>
        </w:rPr>
        <w:t xml:space="preserve"> одномандатному избирательному округу №</w:t>
      </w:r>
      <w:r>
        <w:rPr>
          <w:rFonts w:ascii="Times New Roman" w:hAnsi="Times New Roman"/>
        </w:rPr>
        <w:t>1 и Московскому</w:t>
      </w:r>
      <w:r w:rsidRPr="00D864FB">
        <w:rPr>
          <w:bCs/>
          <w:szCs w:val="28"/>
        </w:rPr>
        <w:t xml:space="preserve"> одномандатному избирательному округу №2</w:t>
      </w:r>
      <w:r>
        <w:rPr>
          <w:rFonts w:ascii="Times New Roman" w:hAnsi="Times New Roman"/>
        </w:rPr>
        <w:t xml:space="preserve">  </w:t>
      </w:r>
      <w:r w:rsidRPr="00822A62">
        <w:rPr>
          <w:rFonts w:ascii="Times New Roman" w:hAnsi="Times New Roman"/>
        </w:rPr>
        <w:t xml:space="preserve"> состоявшимися и действительными. </w:t>
      </w:r>
    </w:p>
    <w:p w:rsidR="0007742A" w:rsidRPr="00D864FB" w:rsidRDefault="0007742A" w:rsidP="00D864FB">
      <w:pPr>
        <w:pStyle w:val="BodyText"/>
        <w:spacing w:line="276" w:lineRule="auto"/>
        <w:ind w:firstLine="900"/>
        <w:jc w:val="both"/>
        <w:rPr>
          <w:b w:val="0"/>
          <w:bCs/>
        </w:rPr>
      </w:pPr>
      <w:r w:rsidRPr="00822A62">
        <w:rPr>
          <w:rFonts w:ascii="Times New Roman" w:hAnsi="Times New Roman"/>
          <w:b w:val="0"/>
          <w:bCs/>
        </w:rPr>
        <w:t>2. Направить  данные о результатах дополнительных выборов депут</w:t>
      </w:r>
      <w:r>
        <w:rPr>
          <w:rFonts w:ascii="Times New Roman" w:hAnsi="Times New Roman"/>
          <w:b w:val="0"/>
          <w:bCs/>
        </w:rPr>
        <w:t>атов Совета депутатов Паевского</w:t>
      </w:r>
      <w:r w:rsidRPr="00822A62">
        <w:rPr>
          <w:rFonts w:ascii="Times New Roman" w:hAnsi="Times New Roman"/>
          <w:b w:val="0"/>
          <w:bCs/>
        </w:rPr>
        <w:t xml:space="preserve"> сельского п</w:t>
      </w:r>
      <w:r>
        <w:rPr>
          <w:rFonts w:ascii="Times New Roman" w:hAnsi="Times New Roman"/>
          <w:b w:val="0"/>
          <w:bCs/>
        </w:rPr>
        <w:t>оселения шестого созыва по Набережному</w:t>
      </w:r>
      <w:r w:rsidRPr="00822A62">
        <w:rPr>
          <w:rFonts w:ascii="Times New Roman" w:hAnsi="Times New Roman"/>
          <w:b w:val="0"/>
          <w:bCs/>
        </w:rPr>
        <w:t xml:space="preserve"> одномандатному избирательному округу №</w:t>
      </w:r>
      <w:r>
        <w:rPr>
          <w:rFonts w:ascii="Times New Roman" w:hAnsi="Times New Roman"/>
          <w:b w:val="0"/>
          <w:bCs/>
        </w:rPr>
        <w:t xml:space="preserve">1 и </w:t>
      </w:r>
      <w:r w:rsidRPr="00D864FB">
        <w:rPr>
          <w:rFonts w:ascii="Times New Roman" w:hAnsi="Times New Roman"/>
          <w:b w:val="0"/>
        </w:rPr>
        <w:t>Московскому</w:t>
      </w:r>
      <w:r w:rsidRPr="00D864FB">
        <w:rPr>
          <w:b w:val="0"/>
          <w:bCs/>
          <w:szCs w:val="28"/>
        </w:rPr>
        <w:t xml:space="preserve"> одномандатному избирательному округу №2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 w:val="0"/>
          <w:bCs/>
        </w:rPr>
        <w:t xml:space="preserve">для официального опубликования </w:t>
      </w:r>
      <w:r w:rsidRPr="00822A62">
        <w:rPr>
          <w:rFonts w:ascii="Times New Roman" w:hAnsi="Times New Roman"/>
          <w:b w:val="0"/>
          <w:bCs/>
        </w:rPr>
        <w:t xml:space="preserve"> в </w:t>
      </w:r>
      <w:r>
        <w:rPr>
          <w:b w:val="0"/>
        </w:rPr>
        <w:t>газете для издания официальных сообщений и материалов, нормативных и иных актов Паевского сельского поселения</w:t>
      </w:r>
      <w:r w:rsidRPr="00822A62">
        <w:rPr>
          <w:rFonts w:ascii="Times New Roman" w:hAnsi="Times New Roman"/>
          <w:b w:val="0"/>
          <w:bCs/>
        </w:rPr>
        <w:t xml:space="preserve"> (</w:t>
      </w:r>
      <w:r w:rsidRPr="00822A62">
        <w:rPr>
          <w:rFonts w:ascii="Times New Roman" w:hAnsi="Times New Roman"/>
          <w:b w:val="0"/>
          <w:bCs/>
          <w:i/>
        </w:rPr>
        <w:t>прилагается</w:t>
      </w:r>
      <w:r w:rsidRPr="00822A62">
        <w:rPr>
          <w:rFonts w:ascii="Times New Roman" w:hAnsi="Times New Roman"/>
          <w:b w:val="0"/>
          <w:bCs/>
        </w:rPr>
        <w:t>).</w:t>
      </w:r>
    </w:p>
    <w:p w:rsidR="0007742A" w:rsidRDefault="0007742A" w:rsidP="006250BE">
      <w:pPr>
        <w:pStyle w:val="BodyText"/>
        <w:spacing w:line="276" w:lineRule="auto"/>
        <w:ind w:firstLine="900"/>
        <w:jc w:val="both"/>
        <w:rPr>
          <w:rFonts w:ascii="Times New Roman" w:hAnsi="Times New Roman"/>
          <w:b w:val="0"/>
          <w:bCs/>
        </w:rPr>
      </w:pPr>
      <w:r w:rsidRPr="00822A62">
        <w:rPr>
          <w:rFonts w:ascii="Times New Roman" w:hAnsi="Times New Roman"/>
          <w:b w:val="0"/>
          <w:bCs/>
        </w:rPr>
        <w:t>3. П</w:t>
      </w:r>
      <w:r>
        <w:rPr>
          <w:rFonts w:ascii="Times New Roman" w:hAnsi="Times New Roman"/>
          <w:b w:val="0"/>
          <w:bCs/>
        </w:rPr>
        <w:t xml:space="preserve">ризнать: </w:t>
      </w:r>
    </w:p>
    <w:p w:rsidR="0007742A" w:rsidRDefault="0007742A" w:rsidP="006250BE">
      <w:pPr>
        <w:pStyle w:val="BodyText"/>
        <w:spacing w:line="276" w:lineRule="auto"/>
        <w:ind w:firstLine="900"/>
        <w:jc w:val="both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  <w:b w:val="0"/>
          <w:bCs/>
        </w:rPr>
        <w:t>Сайгину Елену Андреевну</w:t>
      </w:r>
      <w:r w:rsidRPr="00822A62">
        <w:rPr>
          <w:rFonts w:ascii="Times New Roman" w:hAnsi="Times New Roman"/>
          <w:b w:val="0"/>
          <w:bCs/>
        </w:rPr>
        <w:t xml:space="preserve"> избранным</w:t>
      </w:r>
      <w:r>
        <w:rPr>
          <w:rFonts w:ascii="Times New Roman" w:hAnsi="Times New Roman"/>
          <w:b w:val="0"/>
          <w:bCs/>
        </w:rPr>
        <w:t xml:space="preserve"> депутатом Совета депутатов Паевского сельского поселения по Набережному</w:t>
      </w:r>
      <w:r w:rsidRPr="00822A62">
        <w:rPr>
          <w:rFonts w:ascii="Times New Roman" w:hAnsi="Times New Roman"/>
          <w:b w:val="0"/>
          <w:bCs/>
        </w:rPr>
        <w:t xml:space="preserve"> одномандатному избирательному округу №</w:t>
      </w:r>
      <w:r>
        <w:rPr>
          <w:rFonts w:ascii="Times New Roman" w:hAnsi="Times New Roman"/>
          <w:b w:val="0"/>
          <w:bCs/>
        </w:rPr>
        <w:t>1,</w:t>
      </w:r>
    </w:p>
    <w:p w:rsidR="0007742A" w:rsidRPr="00822A62" w:rsidRDefault="0007742A" w:rsidP="00D864FB">
      <w:pPr>
        <w:pStyle w:val="BodyText"/>
        <w:spacing w:line="276" w:lineRule="auto"/>
        <w:ind w:firstLine="900"/>
        <w:jc w:val="both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  <w:b w:val="0"/>
          <w:bCs/>
        </w:rPr>
        <w:t>Сяськину Нину Петровну</w:t>
      </w:r>
      <w:r w:rsidRPr="00822A62">
        <w:rPr>
          <w:rFonts w:ascii="Times New Roman" w:hAnsi="Times New Roman"/>
          <w:b w:val="0"/>
          <w:bCs/>
        </w:rPr>
        <w:t xml:space="preserve"> избранным</w:t>
      </w:r>
      <w:r>
        <w:rPr>
          <w:rFonts w:ascii="Times New Roman" w:hAnsi="Times New Roman"/>
          <w:b w:val="0"/>
          <w:bCs/>
        </w:rPr>
        <w:t xml:space="preserve"> депутатом Совета депутатов Паевского сельского поселения по Московскому</w:t>
      </w:r>
      <w:r w:rsidRPr="00822A62">
        <w:rPr>
          <w:rFonts w:ascii="Times New Roman" w:hAnsi="Times New Roman"/>
          <w:b w:val="0"/>
          <w:bCs/>
        </w:rPr>
        <w:t xml:space="preserve"> одномандатному избирательному округу №</w:t>
      </w:r>
      <w:r>
        <w:rPr>
          <w:rFonts w:ascii="Times New Roman" w:hAnsi="Times New Roman"/>
          <w:b w:val="0"/>
          <w:bCs/>
        </w:rPr>
        <w:t>2.</w:t>
      </w:r>
    </w:p>
    <w:p w:rsidR="0007742A" w:rsidRPr="00822A62" w:rsidRDefault="0007742A" w:rsidP="006250BE">
      <w:pPr>
        <w:pStyle w:val="BodyText"/>
        <w:spacing w:line="276" w:lineRule="auto"/>
        <w:ind w:firstLine="720"/>
        <w:jc w:val="both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  <w:b w:val="0"/>
          <w:bCs/>
        </w:rPr>
        <w:t>4. Известить избранных депутатов</w:t>
      </w:r>
      <w:r w:rsidRPr="00822A62">
        <w:rPr>
          <w:rFonts w:ascii="Times New Roman" w:hAnsi="Times New Roman"/>
          <w:b w:val="0"/>
          <w:bCs/>
        </w:rPr>
        <w:t xml:space="preserve"> о результатах дополнительных выборов депутат</w:t>
      </w:r>
      <w:r>
        <w:rPr>
          <w:rFonts w:ascii="Times New Roman" w:hAnsi="Times New Roman"/>
          <w:b w:val="0"/>
          <w:bCs/>
        </w:rPr>
        <w:t>ов Совета депутатов Паевского</w:t>
      </w:r>
      <w:r w:rsidRPr="00822A62">
        <w:rPr>
          <w:rFonts w:ascii="Times New Roman" w:hAnsi="Times New Roman"/>
          <w:b w:val="0"/>
          <w:bCs/>
        </w:rPr>
        <w:t xml:space="preserve"> сельского посе</w:t>
      </w:r>
      <w:r>
        <w:rPr>
          <w:rFonts w:ascii="Times New Roman" w:hAnsi="Times New Roman"/>
          <w:b w:val="0"/>
          <w:bCs/>
        </w:rPr>
        <w:t>ления шестого</w:t>
      </w:r>
      <w:r w:rsidRPr="00822A62">
        <w:rPr>
          <w:rFonts w:ascii="Times New Roman" w:hAnsi="Times New Roman"/>
          <w:b w:val="0"/>
          <w:bCs/>
        </w:rPr>
        <w:t xml:space="preserve"> созыва.</w:t>
      </w:r>
    </w:p>
    <w:p w:rsidR="0007742A" w:rsidRDefault="0007742A" w:rsidP="0020317F">
      <w:pPr>
        <w:pStyle w:val="BodyText"/>
        <w:spacing w:line="276" w:lineRule="auto"/>
        <w:ind w:firstLine="900"/>
        <w:jc w:val="both"/>
        <w:rPr>
          <w:b w:val="0"/>
          <w:bCs/>
        </w:rPr>
      </w:pPr>
      <w:r w:rsidRPr="00822A62">
        <w:rPr>
          <w:rFonts w:ascii="Times New Roman" w:hAnsi="Times New Roman"/>
          <w:b w:val="0"/>
          <w:bCs/>
        </w:rPr>
        <w:t xml:space="preserve">5. Опубликовать настоящее решение в </w:t>
      </w:r>
      <w:r>
        <w:rPr>
          <w:b w:val="0"/>
        </w:rPr>
        <w:t>газете для издания официальных сообщений и материалов, нормативных и иных актов Паевского сельского поселения.</w:t>
      </w:r>
    </w:p>
    <w:p w:rsidR="0007742A" w:rsidRPr="00822A62" w:rsidRDefault="0007742A" w:rsidP="006250BE">
      <w:pPr>
        <w:pStyle w:val="BodyText"/>
        <w:spacing w:line="276" w:lineRule="auto"/>
        <w:ind w:firstLine="900"/>
        <w:jc w:val="both"/>
        <w:rPr>
          <w:rFonts w:ascii="Times New Roman" w:hAnsi="Times New Roman"/>
          <w:b w:val="0"/>
          <w:bCs/>
        </w:rPr>
      </w:pPr>
    </w:p>
    <w:p w:rsidR="0007742A" w:rsidRDefault="0007742A" w:rsidP="006250BE">
      <w:pPr>
        <w:pStyle w:val="BodyText"/>
        <w:ind w:firstLine="900"/>
        <w:jc w:val="both"/>
        <w:rPr>
          <w:b w:val="0"/>
          <w:bCs/>
        </w:rPr>
      </w:pPr>
    </w:p>
    <w:p w:rsidR="0007742A" w:rsidRPr="00830F60" w:rsidRDefault="0007742A" w:rsidP="006250BE">
      <w:pPr>
        <w:pStyle w:val="BodyText"/>
        <w:jc w:val="both"/>
        <w:rPr>
          <w:b w:val="0"/>
          <w:szCs w:val="28"/>
        </w:rPr>
      </w:pPr>
    </w:p>
    <w:p w:rsidR="0007742A" w:rsidRPr="00B02720" w:rsidRDefault="0007742A" w:rsidP="006250BE">
      <w:pPr>
        <w:pStyle w:val="BodyText"/>
        <w:spacing w:line="276" w:lineRule="auto"/>
        <w:jc w:val="both"/>
        <w:rPr>
          <w:b w:val="0"/>
          <w:szCs w:val="28"/>
        </w:rPr>
      </w:pPr>
      <w:r w:rsidRPr="00B02720">
        <w:rPr>
          <w:b w:val="0"/>
          <w:szCs w:val="28"/>
        </w:rPr>
        <w:t>Председатель Кадошкинской</w:t>
      </w:r>
    </w:p>
    <w:p w:rsidR="0007742A" w:rsidRPr="00B02720" w:rsidRDefault="0007742A" w:rsidP="006250BE">
      <w:pPr>
        <w:pStyle w:val="BodyText"/>
        <w:spacing w:line="276" w:lineRule="auto"/>
        <w:jc w:val="both"/>
        <w:rPr>
          <w:b w:val="0"/>
          <w:szCs w:val="28"/>
          <w:u w:val="single"/>
        </w:rPr>
      </w:pPr>
      <w:r w:rsidRPr="00B02720">
        <w:rPr>
          <w:b w:val="0"/>
          <w:szCs w:val="28"/>
        </w:rPr>
        <w:t>территориальной избирательной комиссии                                Н. В. Камышова</w:t>
      </w:r>
    </w:p>
    <w:p w:rsidR="0007742A" w:rsidRPr="00CB50DB" w:rsidRDefault="0007742A" w:rsidP="006250BE">
      <w:pPr>
        <w:pStyle w:val="BodyText"/>
        <w:rPr>
          <w:szCs w:val="28"/>
          <w:u w:val="single"/>
        </w:rPr>
      </w:pPr>
    </w:p>
    <w:p w:rsidR="0007742A" w:rsidRPr="00B02720" w:rsidRDefault="0007742A" w:rsidP="006250BE">
      <w:pPr>
        <w:pStyle w:val="BodyText"/>
        <w:spacing w:line="276" w:lineRule="auto"/>
        <w:jc w:val="left"/>
        <w:rPr>
          <w:b w:val="0"/>
          <w:szCs w:val="28"/>
        </w:rPr>
      </w:pPr>
      <w:r w:rsidRPr="00B02720">
        <w:rPr>
          <w:b w:val="0"/>
          <w:szCs w:val="28"/>
        </w:rPr>
        <w:t>Секретарь Кадошкинской</w:t>
      </w:r>
    </w:p>
    <w:p w:rsidR="0007742A" w:rsidRPr="00B02720" w:rsidRDefault="0007742A" w:rsidP="006250BE">
      <w:pPr>
        <w:pStyle w:val="BodyText"/>
        <w:spacing w:line="276" w:lineRule="auto"/>
        <w:jc w:val="left"/>
        <w:rPr>
          <w:b w:val="0"/>
          <w:szCs w:val="28"/>
        </w:rPr>
      </w:pPr>
      <w:r w:rsidRPr="00B02720">
        <w:rPr>
          <w:b w:val="0"/>
          <w:szCs w:val="28"/>
        </w:rPr>
        <w:t xml:space="preserve">территориальной избирательной комиссии                               </w:t>
      </w:r>
      <w:r>
        <w:rPr>
          <w:b w:val="0"/>
          <w:szCs w:val="28"/>
        </w:rPr>
        <w:t xml:space="preserve">      </w:t>
      </w:r>
      <w:r w:rsidRPr="00B02720">
        <w:rPr>
          <w:b w:val="0"/>
          <w:szCs w:val="28"/>
        </w:rPr>
        <w:t xml:space="preserve"> В. Н. Радынова</w:t>
      </w:r>
    </w:p>
    <w:p w:rsidR="0007742A" w:rsidRPr="00B02720" w:rsidRDefault="0007742A" w:rsidP="006250BE">
      <w:pPr>
        <w:jc w:val="both"/>
        <w:rPr>
          <w:sz w:val="16"/>
          <w:szCs w:val="28"/>
        </w:rPr>
      </w:pPr>
    </w:p>
    <w:p w:rsidR="0007742A" w:rsidRPr="00B02720" w:rsidRDefault="0007742A" w:rsidP="006250BE">
      <w:pPr>
        <w:jc w:val="both"/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Pr="0034506E" w:rsidRDefault="0007742A" w:rsidP="006250BE">
      <w:pPr>
        <w:rPr>
          <w:sz w:val="16"/>
          <w:szCs w:val="28"/>
        </w:rPr>
      </w:pPr>
    </w:p>
    <w:p w:rsidR="0007742A" w:rsidRDefault="0007742A" w:rsidP="006250BE">
      <w:pPr>
        <w:rPr>
          <w:sz w:val="16"/>
          <w:szCs w:val="28"/>
        </w:rPr>
      </w:pPr>
    </w:p>
    <w:p w:rsidR="0007742A" w:rsidRDefault="0007742A" w:rsidP="006250BE">
      <w:pPr>
        <w:jc w:val="both"/>
        <w:rPr>
          <w:sz w:val="16"/>
          <w:szCs w:val="28"/>
        </w:rPr>
      </w:pPr>
    </w:p>
    <w:p w:rsidR="0007742A" w:rsidRPr="00822A62" w:rsidRDefault="0007742A" w:rsidP="006250BE">
      <w:pPr>
        <w:jc w:val="both"/>
      </w:pPr>
      <w:r>
        <w:rPr>
          <w:sz w:val="16"/>
          <w:szCs w:val="28"/>
        </w:rPr>
        <w:t xml:space="preserve">                                                                                                                                                                </w:t>
      </w:r>
      <w:r>
        <w:t>Приложение</w:t>
      </w:r>
    </w:p>
    <w:p w:rsidR="0007742A" w:rsidRDefault="0007742A" w:rsidP="006250BE">
      <w:pPr>
        <w:ind w:left="5760"/>
        <w:jc w:val="center"/>
      </w:pPr>
      <w:r>
        <w:t>к решению</w:t>
      </w:r>
      <w:r w:rsidRPr="0034506E">
        <w:t xml:space="preserve"> Кадошкинск</w:t>
      </w:r>
      <w:r>
        <w:t>ой</w:t>
      </w:r>
      <w:r w:rsidRPr="0034506E">
        <w:t xml:space="preserve"> территориальн</w:t>
      </w:r>
      <w:r>
        <w:t>ой избирательной комиссии</w:t>
      </w:r>
    </w:p>
    <w:p w:rsidR="0007742A" w:rsidRDefault="0007742A" w:rsidP="006250BE">
      <w:pPr>
        <w:ind w:left="5760"/>
        <w:jc w:val="center"/>
      </w:pPr>
      <w:r>
        <w:t xml:space="preserve">от 10 сентября 2018 года №57/198-6  </w:t>
      </w:r>
    </w:p>
    <w:p w:rsidR="0007742A" w:rsidRDefault="0007742A" w:rsidP="006250BE">
      <w:pPr>
        <w:tabs>
          <w:tab w:val="left" w:pos="1136"/>
        </w:tabs>
      </w:pPr>
    </w:p>
    <w:p w:rsidR="0007742A" w:rsidRDefault="0007742A" w:rsidP="006250BE"/>
    <w:p w:rsidR="0007742A" w:rsidRDefault="0007742A" w:rsidP="006250BE"/>
    <w:p w:rsidR="0007742A" w:rsidRDefault="0007742A" w:rsidP="006250BE"/>
    <w:p w:rsidR="0007742A" w:rsidRDefault="0007742A" w:rsidP="00D864FB">
      <w:pPr>
        <w:pStyle w:val="BodyTex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Дополнительные выборы депутата Совета депутатов Паевского сельского поселения шестого созыва </w:t>
      </w:r>
    </w:p>
    <w:p w:rsidR="0007742A" w:rsidRDefault="0007742A" w:rsidP="00D864FB">
      <w:pPr>
        <w:pStyle w:val="BodyTex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09 сентября 2018 года</w:t>
      </w:r>
    </w:p>
    <w:p w:rsidR="0007742A" w:rsidRDefault="0007742A" w:rsidP="006250BE">
      <w:pPr>
        <w:pStyle w:val="BodyText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  <w:bCs/>
        </w:rPr>
        <w:t>(</w:t>
      </w:r>
      <w:r>
        <w:rPr>
          <w:b w:val="0"/>
          <w:bCs/>
        </w:rPr>
        <w:t>общие данные о результатах дополнительных выборов)</w:t>
      </w:r>
    </w:p>
    <w:p w:rsidR="0007742A" w:rsidRDefault="0007742A" w:rsidP="006250BE">
      <w:pPr>
        <w:jc w:val="center"/>
        <w:rPr>
          <w:b/>
          <w:bCs/>
          <w:sz w:val="28"/>
        </w:rPr>
      </w:pPr>
    </w:p>
    <w:tbl>
      <w:tblPr>
        <w:tblW w:w="1009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16"/>
        <w:gridCol w:w="720"/>
        <w:gridCol w:w="720"/>
        <w:gridCol w:w="2880"/>
        <w:gridCol w:w="900"/>
        <w:gridCol w:w="751"/>
        <w:gridCol w:w="2309"/>
      </w:tblGrid>
      <w:tr w:rsidR="0007742A" w:rsidTr="009E508B">
        <w:trPr>
          <w:cantSplit/>
          <w:trHeight w:val="1646"/>
        </w:trPr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</w:t>
            </w:r>
          </w:p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округа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Приняли участие в выборах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Ф.И.О. </w:t>
            </w:r>
          </w:p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победителя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Число и доля голосов избирателей, поданных за кандидата</w:t>
            </w:r>
          </w:p>
        </w:tc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Субъект выдвижения</w:t>
            </w:r>
          </w:p>
        </w:tc>
      </w:tr>
      <w:tr w:rsidR="0007742A" w:rsidTr="009E508B">
        <w:trPr>
          <w:cantSplit/>
          <w:trHeight w:val="460"/>
        </w:trPr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2A" w:rsidRDefault="0007742A" w:rsidP="009E508B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абс.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абс.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2A" w:rsidRDefault="0007742A" w:rsidP="009E508B">
            <w:pPr>
              <w:rPr>
                <w:b/>
                <w:bCs/>
              </w:rPr>
            </w:pPr>
          </w:p>
        </w:tc>
      </w:tr>
      <w:tr w:rsidR="0007742A" w:rsidTr="009E508B">
        <w:trPr>
          <w:cantSplit/>
          <w:trHeight w:val="460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2A" w:rsidRDefault="0007742A" w:rsidP="001E7BE5">
            <w:pPr>
              <w:jc w:val="center"/>
            </w:pPr>
            <w:r>
              <w:t>Набережный №1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1E7BE5">
            <w:pPr>
              <w:jc w:val="center"/>
            </w:pPr>
            <w:r>
              <w:t>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1E7BE5">
            <w:pPr>
              <w:jc w:val="center"/>
            </w:pPr>
            <w:r>
              <w:t>66,04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1E7BE5">
            <w:pPr>
              <w:jc w:val="center"/>
            </w:pPr>
            <w:r>
              <w:rPr>
                <w:bCs/>
              </w:rPr>
              <w:t>Сайгина Елена Андреевна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1E7BE5">
            <w:pPr>
              <w:jc w:val="center"/>
            </w:pPr>
            <w:r>
              <w:t>33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1E7BE5">
            <w:pPr>
              <w:jc w:val="center"/>
            </w:pPr>
            <w:r>
              <w:t>94,29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42A" w:rsidRDefault="0007742A" w:rsidP="001E7BE5">
            <w:pPr>
              <w:jc w:val="center"/>
            </w:pPr>
            <w:r>
              <w:t xml:space="preserve">Кадошкинское местное отделение Партии </w:t>
            </w:r>
            <w:r>
              <w:rPr>
                <w:b/>
                <w:bCs/>
              </w:rPr>
              <w:t>"ЕДИНАЯ РОССИЯ"</w:t>
            </w:r>
          </w:p>
          <w:p w:rsidR="0007742A" w:rsidRDefault="0007742A" w:rsidP="001E7BE5">
            <w:pPr>
              <w:jc w:val="center"/>
            </w:pPr>
          </w:p>
        </w:tc>
      </w:tr>
      <w:tr w:rsidR="0007742A" w:rsidTr="009E508B">
        <w:trPr>
          <w:trHeight w:val="460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</w:pPr>
            <w:r>
              <w:t>Московский №2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</w:pPr>
            <w:r>
              <w:t>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</w:pPr>
            <w:r>
              <w:t>65,52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</w:pPr>
            <w:r>
              <w:t>Сяськина Нина Петровна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</w:pPr>
            <w:r>
              <w:t>36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</w:pPr>
            <w:r>
              <w:t>94,74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07742A" w:rsidRDefault="0007742A" w:rsidP="009E508B">
            <w:pPr>
              <w:jc w:val="center"/>
            </w:pPr>
            <w:r>
              <w:t xml:space="preserve">Кадошкинское местное отделение Партии </w:t>
            </w:r>
            <w:r>
              <w:rPr>
                <w:b/>
                <w:bCs/>
              </w:rPr>
              <w:t>"ЕДИНАЯ РОССИЯ"</w:t>
            </w:r>
          </w:p>
          <w:p w:rsidR="0007742A" w:rsidRDefault="0007742A" w:rsidP="009E508B">
            <w:pPr>
              <w:jc w:val="center"/>
            </w:pPr>
          </w:p>
        </w:tc>
      </w:tr>
    </w:tbl>
    <w:p w:rsidR="0007742A" w:rsidRDefault="0007742A" w:rsidP="006250BE">
      <w:pPr>
        <w:pStyle w:val="Header"/>
        <w:tabs>
          <w:tab w:val="clear" w:pos="4153"/>
          <w:tab w:val="clear" w:pos="8306"/>
        </w:tabs>
        <w:overflowPunct w:val="0"/>
        <w:autoSpaceDE w:val="0"/>
        <w:autoSpaceDN w:val="0"/>
        <w:adjustRightInd w:val="0"/>
        <w:textAlignment w:val="baseline"/>
      </w:pPr>
    </w:p>
    <w:p w:rsidR="0007742A" w:rsidRDefault="0007742A" w:rsidP="006250BE">
      <w:pPr>
        <w:rPr>
          <w:sz w:val="16"/>
          <w:szCs w:val="28"/>
        </w:rPr>
      </w:pPr>
    </w:p>
    <w:p w:rsidR="0007742A" w:rsidRDefault="0007742A" w:rsidP="006250BE">
      <w:pPr>
        <w:rPr>
          <w:sz w:val="16"/>
          <w:szCs w:val="28"/>
        </w:rPr>
      </w:pPr>
    </w:p>
    <w:p w:rsidR="0007742A" w:rsidRDefault="0007742A" w:rsidP="006250BE">
      <w:pPr>
        <w:rPr>
          <w:sz w:val="16"/>
          <w:szCs w:val="28"/>
        </w:rPr>
      </w:pPr>
    </w:p>
    <w:p w:rsidR="0007742A" w:rsidRDefault="0007742A" w:rsidP="006250BE">
      <w:pPr>
        <w:rPr>
          <w:sz w:val="16"/>
          <w:szCs w:val="28"/>
        </w:rPr>
      </w:pPr>
    </w:p>
    <w:p w:rsidR="0007742A" w:rsidRDefault="0007742A" w:rsidP="006250B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Pr="00DF004D" w:rsidRDefault="0007742A" w:rsidP="0034506E">
      <w:pPr>
        <w:rPr>
          <w:sz w:val="22"/>
          <w:szCs w:val="22"/>
        </w:rPr>
      </w:pPr>
    </w:p>
    <w:p w:rsidR="0007742A" w:rsidRPr="00DF004D" w:rsidRDefault="0007742A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Учредитель: Паевский сельский Совет депутатов шестого созыва Кадошкинского муниципального района</w:t>
      </w:r>
    </w:p>
    <w:p w:rsidR="0007742A" w:rsidRPr="00DF004D" w:rsidRDefault="0007742A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Главный редактор: Келин В.П.</w:t>
      </w:r>
    </w:p>
    <w:p w:rsidR="0007742A" w:rsidRPr="00DF004D" w:rsidRDefault="0007742A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Адрес: 431902, РМ, Кадошкинский район, с. Паево, ул. Школьная, д.20</w:t>
      </w:r>
    </w:p>
    <w:p w:rsidR="0007742A" w:rsidRPr="00DF004D" w:rsidRDefault="0007742A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Тираж: 5 экземпляров</w:t>
      </w:r>
    </w:p>
    <w:p w:rsidR="0007742A" w:rsidRPr="00DF004D" w:rsidRDefault="0007742A" w:rsidP="00DF004D">
      <w:pPr>
        <w:ind w:firstLine="720"/>
        <w:rPr>
          <w:sz w:val="22"/>
          <w:szCs w:val="22"/>
        </w:rPr>
      </w:pPr>
    </w:p>
    <w:p w:rsidR="0007742A" w:rsidRPr="00DF004D" w:rsidRDefault="0007742A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Время подписи в печати по графику: 16-00, подписан: 16-00</w:t>
      </w:r>
    </w:p>
    <w:p w:rsidR="0007742A" w:rsidRDefault="0007742A" w:rsidP="00DF004D">
      <w:pPr>
        <w:pStyle w:val="Header"/>
        <w:rPr>
          <w:sz w:val="28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p w:rsidR="0007742A" w:rsidRPr="0034506E" w:rsidRDefault="0007742A" w:rsidP="003876F5">
      <w:pPr>
        <w:rPr>
          <w:sz w:val="16"/>
          <w:szCs w:val="28"/>
        </w:rPr>
      </w:pPr>
    </w:p>
    <w:p w:rsidR="0007742A" w:rsidRDefault="0007742A" w:rsidP="003876F5">
      <w:pPr>
        <w:rPr>
          <w:sz w:val="16"/>
          <w:szCs w:val="28"/>
        </w:rPr>
      </w:pPr>
    </w:p>
    <w:p w:rsidR="0007742A" w:rsidRDefault="0007742A" w:rsidP="003876F5">
      <w:pPr>
        <w:rPr>
          <w:sz w:val="16"/>
          <w:szCs w:val="28"/>
        </w:rPr>
      </w:pPr>
    </w:p>
    <w:p w:rsidR="0007742A" w:rsidRDefault="0007742A" w:rsidP="003876F5">
      <w:pPr>
        <w:jc w:val="both"/>
        <w:rPr>
          <w:sz w:val="16"/>
          <w:szCs w:val="28"/>
        </w:rPr>
      </w:pPr>
    </w:p>
    <w:p w:rsidR="0007742A" w:rsidRDefault="0007742A" w:rsidP="003876F5">
      <w:pPr>
        <w:rPr>
          <w:sz w:val="16"/>
          <w:szCs w:val="28"/>
        </w:rPr>
      </w:pPr>
    </w:p>
    <w:p w:rsidR="0007742A" w:rsidRDefault="0007742A" w:rsidP="0034506E">
      <w:pPr>
        <w:rPr>
          <w:sz w:val="16"/>
          <w:szCs w:val="28"/>
        </w:rPr>
      </w:pPr>
    </w:p>
    <w:sectPr w:rsidR="0007742A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2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54FAC"/>
    <w:rsid w:val="0007742A"/>
    <w:rsid w:val="00104AB1"/>
    <w:rsid w:val="001E7BE5"/>
    <w:rsid w:val="0020317F"/>
    <w:rsid w:val="0034506E"/>
    <w:rsid w:val="003876F5"/>
    <w:rsid w:val="00424E29"/>
    <w:rsid w:val="004260C0"/>
    <w:rsid w:val="00471649"/>
    <w:rsid w:val="00520236"/>
    <w:rsid w:val="005305A3"/>
    <w:rsid w:val="005B5AAD"/>
    <w:rsid w:val="005C12F7"/>
    <w:rsid w:val="006250BE"/>
    <w:rsid w:val="00637BA1"/>
    <w:rsid w:val="006C6F19"/>
    <w:rsid w:val="0071191C"/>
    <w:rsid w:val="0071315D"/>
    <w:rsid w:val="0071529B"/>
    <w:rsid w:val="007D307E"/>
    <w:rsid w:val="00822A62"/>
    <w:rsid w:val="00830F60"/>
    <w:rsid w:val="00855A08"/>
    <w:rsid w:val="009E508B"/>
    <w:rsid w:val="00A0203C"/>
    <w:rsid w:val="00A27EFA"/>
    <w:rsid w:val="00A61167"/>
    <w:rsid w:val="00AD3276"/>
    <w:rsid w:val="00AD4840"/>
    <w:rsid w:val="00B02720"/>
    <w:rsid w:val="00B61180"/>
    <w:rsid w:val="00B757E1"/>
    <w:rsid w:val="00B9426E"/>
    <w:rsid w:val="00BE4AF7"/>
    <w:rsid w:val="00CB50DB"/>
    <w:rsid w:val="00D16743"/>
    <w:rsid w:val="00D5034D"/>
    <w:rsid w:val="00D864FB"/>
    <w:rsid w:val="00DE2B41"/>
    <w:rsid w:val="00DF004D"/>
    <w:rsid w:val="00E216E3"/>
    <w:rsid w:val="00E40240"/>
    <w:rsid w:val="00E82502"/>
    <w:rsid w:val="00EC2943"/>
    <w:rsid w:val="00ED7F68"/>
    <w:rsid w:val="00FA414C"/>
    <w:rsid w:val="00FB1A75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5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52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552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5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52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552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52E"/>
    <w:rPr>
      <w:rFonts w:asciiTheme="minorHAnsi" w:eastAsiaTheme="minorEastAsia" w:hAnsiTheme="minorHAnsi" w:cstheme="minorBidi"/>
      <w:b/>
      <w:bCs/>
    </w:rPr>
  </w:style>
  <w:style w:type="paragraph" w:customStyle="1" w:styleId="21">
    <w:name w:val="Основной текст 21"/>
    <w:basedOn w:val="Normal"/>
    <w:uiPriority w:val="99"/>
    <w:rsid w:val="005B5AAD"/>
    <w:pPr>
      <w:widowControl w:val="0"/>
      <w:jc w:val="center"/>
    </w:pPr>
    <w:rPr>
      <w:b/>
      <w:sz w:val="36"/>
    </w:rPr>
  </w:style>
  <w:style w:type="paragraph" w:styleId="BodyTextIndent">
    <w:name w:val="Body Text Indent"/>
    <w:basedOn w:val="Normal"/>
    <w:link w:val="BodyTextIndentChar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4552E"/>
    <w:rPr>
      <w:sz w:val="20"/>
      <w:szCs w:val="20"/>
    </w:rPr>
  </w:style>
  <w:style w:type="character" w:customStyle="1" w:styleId="a">
    <w:name w:val="Не вступил в силу"/>
    <w:basedOn w:val="DefaultParagraphFont"/>
    <w:uiPriority w:val="99"/>
    <w:rsid w:val="005B5AAD"/>
    <w:rPr>
      <w:rFonts w:cs="Times New Roman"/>
      <w:color w:val="008080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4552E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4552E"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0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B5AAD"/>
    <w:pPr>
      <w:jc w:val="center"/>
    </w:pPr>
    <w:rPr>
      <w:b/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4552E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4552E"/>
    <w:rPr>
      <w:sz w:val="16"/>
      <w:szCs w:val="16"/>
    </w:rPr>
  </w:style>
  <w:style w:type="paragraph" w:customStyle="1" w:styleId="1">
    <w:name w:val="Обычный1"/>
    <w:uiPriority w:val="99"/>
    <w:rsid w:val="005B5AAD"/>
    <w:rPr>
      <w:sz w:val="24"/>
      <w:szCs w:val="20"/>
    </w:rPr>
  </w:style>
  <w:style w:type="paragraph" w:customStyle="1" w:styleId="10">
    <w:name w:val="Текст1"/>
    <w:basedOn w:val="Normal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34552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4-15">
    <w:name w:val="текст14-15"/>
    <w:basedOn w:val="Normal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BodyTextIndent3">
    <w:name w:val="Body Text Indent 3"/>
    <w:basedOn w:val="Normal"/>
    <w:link w:val="BodyTextIndent3Char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D4840"/>
    <w:rPr>
      <w:rFonts w:cs="Times New Roman"/>
      <w:sz w:val="16"/>
      <w:szCs w:val="16"/>
    </w:rPr>
  </w:style>
  <w:style w:type="paragraph" w:styleId="ListBullet">
    <w:name w:val="List Bullet"/>
    <w:basedOn w:val="Normal"/>
    <w:uiPriority w:val="99"/>
    <w:rsid w:val="00B757E1"/>
    <w:pPr>
      <w:numPr>
        <w:numId w:val="5"/>
      </w:numPr>
      <w:tabs>
        <w:tab w:val="clear" w:pos="1068"/>
        <w:tab w:val="num" w:pos="360"/>
      </w:tabs>
      <w:ind w:left="36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228</TotalTime>
  <Pages>4</Pages>
  <Words>610</Words>
  <Characters>3480</Characters>
  <Application>Microsoft Office Outlook</Application>
  <DocSecurity>0</DocSecurity>
  <Lines>0</Lines>
  <Paragraphs>0</Paragraphs>
  <ScaleCrop>false</ScaleCrop>
  <Company>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1</cp:lastModifiedBy>
  <cp:revision>15</cp:revision>
  <cp:lastPrinted>2018-09-10T05:28:00Z</cp:lastPrinted>
  <dcterms:created xsi:type="dcterms:W3CDTF">2017-09-10T06:26:00Z</dcterms:created>
  <dcterms:modified xsi:type="dcterms:W3CDTF">2002-01-05T23:45:00Z</dcterms:modified>
</cp:coreProperties>
</file>