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1B8" w:rsidRPr="0071529B" w:rsidRDefault="006161B8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Г А З Е Т А</w:t>
      </w:r>
    </w:p>
    <w:p w:rsidR="006161B8" w:rsidRPr="0071529B" w:rsidRDefault="006161B8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Паевского сельского поселения</w:t>
      </w:r>
    </w:p>
    <w:p w:rsidR="006161B8" w:rsidRPr="0071529B" w:rsidRDefault="006161B8" w:rsidP="00DF004D">
      <w:pPr>
        <w:jc w:val="center"/>
        <w:rPr>
          <w:b/>
          <w:bCs/>
          <w:sz w:val="28"/>
          <w:szCs w:val="28"/>
        </w:rPr>
      </w:pPr>
      <w:r w:rsidRPr="0071529B">
        <w:rPr>
          <w:b/>
          <w:bCs/>
          <w:sz w:val="28"/>
          <w:szCs w:val="28"/>
        </w:rPr>
        <w:t>Кадошкинского муниципального района</w:t>
      </w:r>
    </w:p>
    <w:p w:rsidR="006161B8" w:rsidRPr="0071529B" w:rsidRDefault="006161B8" w:rsidP="00DF004D">
      <w:pPr>
        <w:jc w:val="center"/>
        <w:rPr>
          <w:sz w:val="28"/>
          <w:szCs w:val="28"/>
        </w:rPr>
      </w:pPr>
      <w:r w:rsidRPr="0071529B">
        <w:rPr>
          <w:b/>
          <w:bCs/>
          <w:sz w:val="28"/>
          <w:szCs w:val="28"/>
        </w:rPr>
        <w:t>П А Е В Ц Ы</w:t>
      </w:r>
    </w:p>
    <w:p w:rsidR="006161B8" w:rsidRPr="0071529B" w:rsidRDefault="006161B8" w:rsidP="00DF00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05 октября </w:t>
      </w:r>
      <w:r w:rsidRPr="0071529B">
        <w:rPr>
          <w:b/>
          <w:sz w:val="28"/>
          <w:szCs w:val="28"/>
        </w:rPr>
        <w:t xml:space="preserve">2018                                                                   </w:t>
      </w:r>
      <w:r>
        <w:rPr>
          <w:b/>
          <w:sz w:val="28"/>
          <w:szCs w:val="28"/>
        </w:rPr>
        <w:t xml:space="preserve">                             №25</w:t>
      </w:r>
    </w:p>
    <w:p w:rsidR="006161B8" w:rsidRPr="0034506E" w:rsidRDefault="006161B8" w:rsidP="00637BA1">
      <w:pPr>
        <w:rPr>
          <w:sz w:val="16"/>
          <w:szCs w:val="28"/>
        </w:rPr>
      </w:pPr>
    </w:p>
    <w:p w:rsidR="006161B8" w:rsidRDefault="006161B8" w:rsidP="00DA287B">
      <w:pPr>
        <w:jc w:val="both"/>
        <w:rPr>
          <w:b/>
          <w:sz w:val="28"/>
          <w:szCs w:val="28"/>
        </w:rPr>
      </w:pPr>
      <w:r>
        <w:rPr>
          <w:b/>
        </w:rPr>
        <w:t xml:space="preserve">                                                            </w:t>
      </w:r>
    </w:p>
    <w:p w:rsidR="006161B8" w:rsidRDefault="006161B8" w:rsidP="00136E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b/>
          <w:sz w:val="32"/>
          <w:szCs w:val="32"/>
        </w:rPr>
        <w:t xml:space="preserve">                       </w:t>
      </w:r>
      <w:r>
        <w:rPr>
          <w:sz w:val="28"/>
          <w:szCs w:val="28"/>
        </w:rPr>
        <w:t xml:space="preserve"> </w:t>
      </w:r>
    </w:p>
    <w:p w:rsidR="006161B8" w:rsidRDefault="006161B8" w:rsidP="00136E0D">
      <w:pPr>
        <w:jc w:val="center"/>
        <w:rPr>
          <w:sz w:val="28"/>
          <w:szCs w:val="28"/>
        </w:rPr>
      </w:pPr>
    </w:p>
    <w:p w:rsidR="006161B8" w:rsidRDefault="006161B8" w:rsidP="00136E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ПАЕВСКОГО СЕЛЬСКОГО ПОСЕЛЕНИЯ</w:t>
      </w:r>
    </w:p>
    <w:p w:rsidR="006161B8" w:rsidRDefault="006161B8" w:rsidP="00136E0D">
      <w:pPr>
        <w:jc w:val="center"/>
        <w:rPr>
          <w:sz w:val="28"/>
          <w:szCs w:val="28"/>
        </w:rPr>
      </w:pPr>
    </w:p>
    <w:p w:rsidR="006161B8" w:rsidRDefault="006161B8" w:rsidP="00136E0D">
      <w:pPr>
        <w:jc w:val="center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6161B8" w:rsidRDefault="006161B8" w:rsidP="00136E0D">
      <w:pPr>
        <w:jc w:val="center"/>
        <w:rPr>
          <w:sz w:val="28"/>
          <w:szCs w:val="28"/>
        </w:rPr>
      </w:pPr>
    </w:p>
    <w:p w:rsidR="006161B8" w:rsidRDefault="006161B8" w:rsidP="00136E0D">
      <w:pPr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     </w:t>
      </w:r>
      <w:r>
        <w:rPr>
          <w:sz w:val="28"/>
          <w:szCs w:val="28"/>
        </w:rPr>
        <w:t xml:space="preserve"> </w:t>
      </w:r>
    </w:p>
    <w:p w:rsidR="006161B8" w:rsidRDefault="006161B8" w:rsidP="00136E0D">
      <w:pPr>
        <w:tabs>
          <w:tab w:val="left" w:pos="272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6161B8" w:rsidRDefault="006161B8" w:rsidP="00136E0D">
      <w:pPr>
        <w:rPr>
          <w:sz w:val="32"/>
          <w:szCs w:val="32"/>
        </w:rPr>
      </w:pPr>
      <w:r w:rsidRPr="001E5B51">
        <w:rPr>
          <w:sz w:val="32"/>
          <w:szCs w:val="32"/>
        </w:rPr>
        <w:t xml:space="preserve"> </w:t>
      </w:r>
    </w:p>
    <w:p w:rsidR="006161B8" w:rsidRDefault="006161B8" w:rsidP="00136E0D">
      <w:pPr>
        <w:tabs>
          <w:tab w:val="left" w:pos="5340"/>
        </w:tabs>
        <w:rPr>
          <w:b/>
          <w:u w:val="single"/>
        </w:rPr>
      </w:pPr>
      <w:r w:rsidRPr="001E5B5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 04 октября</w:t>
      </w:r>
      <w:r w:rsidRPr="001E5B51">
        <w:rPr>
          <w:sz w:val="28"/>
          <w:szCs w:val="28"/>
        </w:rPr>
        <w:t xml:space="preserve">         2018 года                                                               №   </w:t>
      </w:r>
      <w:r>
        <w:rPr>
          <w:sz w:val="28"/>
          <w:szCs w:val="28"/>
        </w:rPr>
        <w:t xml:space="preserve">50 </w:t>
      </w:r>
      <w:r w:rsidRPr="001E5B51">
        <w:rPr>
          <w:sz w:val="28"/>
          <w:szCs w:val="28"/>
        </w:rPr>
        <w:t>-П</w:t>
      </w:r>
      <w:r>
        <w:rPr>
          <w:b/>
          <w:sz w:val="28"/>
          <w:szCs w:val="28"/>
          <w:u w:val="single"/>
        </w:rPr>
        <w:t xml:space="preserve">        </w:t>
      </w:r>
      <w:r w:rsidRPr="001E5B51">
        <w:rPr>
          <w:b/>
          <w:u w:val="single"/>
        </w:rPr>
        <w:t xml:space="preserve"> </w:t>
      </w:r>
      <w:r>
        <w:rPr>
          <w:b/>
          <w:u w:val="single"/>
        </w:rPr>
        <w:t xml:space="preserve">     </w:t>
      </w:r>
    </w:p>
    <w:p w:rsidR="006161B8" w:rsidRDefault="006161B8" w:rsidP="00136E0D">
      <w:pPr>
        <w:tabs>
          <w:tab w:val="left" w:pos="5340"/>
        </w:tabs>
        <w:jc w:val="center"/>
      </w:pPr>
      <w:r>
        <w:t>с. Паево</w:t>
      </w:r>
    </w:p>
    <w:p w:rsidR="006161B8" w:rsidRPr="002B6154" w:rsidRDefault="006161B8" w:rsidP="00136E0D">
      <w:pPr>
        <w:rPr>
          <w:sz w:val="28"/>
          <w:szCs w:val="28"/>
        </w:rPr>
      </w:pPr>
    </w:p>
    <w:p w:rsidR="006161B8" w:rsidRDefault="006161B8" w:rsidP="00136E0D">
      <w:pPr>
        <w:jc w:val="center"/>
        <w:rPr>
          <w:sz w:val="28"/>
          <w:szCs w:val="28"/>
        </w:rPr>
      </w:pPr>
      <w:r>
        <w:rPr>
          <w:sz w:val="28"/>
          <w:szCs w:val="28"/>
        </w:rPr>
        <w:t>О повышении  оклада, военно- учетному работнику по совместительству  в Паевском сельском поселении Кадошкинского муниципального района Республики Мордовия</w:t>
      </w:r>
    </w:p>
    <w:p w:rsidR="006161B8" w:rsidRDefault="006161B8" w:rsidP="00136E0D">
      <w:pPr>
        <w:jc w:val="center"/>
        <w:rPr>
          <w:sz w:val="28"/>
          <w:szCs w:val="28"/>
        </w:rPr>
      </w:pPr>
    </w:p>
    <w:p w:rsidR="006161B8" w:rsidRDefault="006161B8" w:rsidP="00136E0D">
      <w:pPr>
        <w:ind w:firstLine="720"/>
        <w:jc w:val="both"/>
        <w:rPr>
          <w:rFonts w:cs="Tahoma"/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28.12.2017г.№421 ФЗ  «О повышении минимального размера оплаты труда», администрация Паевского  сельского поселения </w:t>
      </w:r>
      <w:r w:rsidRPr="00236D46">
        <w:rPr>
          <w:rFonts w:cs="Tahoma"/>
          <w:b/>
          <w:sz w:val="28"/>
          <w:szCs w:val="28"/>
        </w:rPr>
        <w:t>п о с т а н о в л я е т</w:t>
      </w:r>
      <w:r>
        <w:rPr>
          <w:rFonts w:cs="Tahoma"/>
          <w:b/>
          <w:sz w:val="28"/>
          <w:szCs w:val="28"/>
        </w:rPr>
        <w:t>:</w:t>
      </w:r>
    </w:p>
    <w:p w:rsidR="006161B8" w:rsidRPr="001E7393" w:rsidRDefault="006161B8" w:rsidP="00136E0D">
      <w:pPr>
        <w:ind w:firstLine="720"/>
        <w:jc w:val="both"/>
        <w:rPr>
          <w:sz w:val="28"/>
          <w:szCs w:val="28"/>
        </w:rPr>
      </w:pPr>
    </w:p>
    <w:p w:rsidR="006161B8" w:rsidRDefault="006161B8" w:rsidP="00136E0D">
      <w:pPr>
        <w:tabs>
          <w:tab w:val="left" w:pos="540"/>
          <w:tab w:val="left" w:pos="900"/>
        </w:tabs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1. Повысить   оклад военно - учетному работнику по совместительству  в Паевского сельском поселении Кадошкинского муниципального района Республики Мордовия в размере 40% от минимального размера оплаты труда.</w:t>
      </w:r>
    </w:p>
    <w:p w:rsidR="006161B8" w:rsidRDefault="006161B8" w:rsidP="00136E0D">
      <w:pPr>
        <w:tabs>
          <w:tab w:val="left" w:pos="540"/>
          <w:tab w:val="left" w:pos="900"/>
        </w:tabs>
        <w:ind w:firstLine="705"/>
        <w:jc w:val="both"/>
        <w:rPr>
          <w:rFonts w:cs="Tahoma"/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со дня официального опубликования и распространяет свое действие на правоотношения, возникшие с 01 мая 2018 года. </w:t>
      </w:r>
    </w:p>
    <w:p w:rsidR="006161B8" w:rsidRDefault="006161B8" w:rsidP="00136E0D">
      <w:pPr>
        <w:tabs>
          <w:tab w:val="left" w:pos="0"/>
          <w:tab w:val="left" w:pos="900"/>
          <w:tab w:val="left" w:pos="1134"/>
        </w:tabs>
        <w:ind w:firstLine="540"/>
        <w:jc w:val="both"/>
      </w:pP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Паевского сельского поселения</w:t>
      </w: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>Кадошкинского муниципального района</w:t>
      </w: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             В.П.Келин.                                                                                                       </w:t>
      </w: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161B8" w:rsidRDefault="006161B8" w:rsidP="00136E0D">
      <w:pPr>
        <w:rPr>
          <w:sz w:val="28"/>
          <w:szCs w:val="28"/>
        </w:rPr>
      </w:pPr>
    </w:p>
    <w:p w:rsidR="006161B8" w:rsidRDefault="006161B8" w:rsidP="00136E0D"/>
    <w:p w:rsidR="006161B8" w:rsidRDefault="006161B8" w:rsidP="00136E0D"/>
    <w:p w:rsidR="006161B8" w:rsidRDefault="006161B8" w:rsidP="00136E0D"/>
    <w:p w:rsidR="006161B8" w:rsidRDefault="006161B8" w:rsidP="00136E0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6161B8" w:rsidRDefault="006161B8" w:rsidP="00136E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Паевского сельского поселения</w:t>
      </w:r>
    </w:p>
    <w:p w:rsidR="006161B8" w:rsidRDefault="006161B8" w:rsidP="00136E0D">
      <w:pPr>
        <w:jc w:val="center"/>
      </w:pPr>
      <w:r>
        <w:rPr>
          <w:sz w:val="28"/>
          <w:szCs w:val="28"/>
        </w:rPr>
        <w:t>Кадошкинского муниципального района</w:t>
      </w:r>
    </w:p>
    <w:p w:rsidR="006161B8" w:rsidRDefault="006161B8" w:rsidP="00136E0D">
      <w:pPr>
        <w:jc w:val="center"/>
      </w:pPr>
    </w:p>
    <w:p w:rsidR="006161B8" w:rsidRDefault="006161B8" w:rsidP="00136E0D">
      <w:pPr>
        <w:jc w:val="center"/>
        <w:rPr>
          <w:b/>
          <w:sz w:val="28"/>
          <w:szCs w:val="28"/>
        </w:rPr>
      </w:pPr>
    </w:p>
    <w:p w:rsidR="006161B8" w:rsidRDefault="006161B8" w:rsidP="00136E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ПРОТОКОЛ</w:t>
      </w:r>
    </w:p>
    <w:p w:rsidR="006161B8" w:rsidRDefault="006161B8" w:rsidP="00136E0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публичных слушаний проекта решения о внесении изменений и дополнений в Устав Паевского сельского поселения Кадошкинского муниципального района Республики Мордовия  </w:t>
      </w:r>
    </w:p>
    <w:p w:rsidR="006161B8" w:rsidRDefault="006161B8" w:rsidP="00136E0D">
      <w:pPr>
        <w:jc w:val="center"/>
        <w:rPr>
          <w:b/>
          <w:sz w:val="28"/>
          <w:szCs w:val="28"/>
        </w:rPr>
      </w:pPr>
    </w:p>
    <w:p w:rsidR="006161B8" w:rsidRDefault="006161B8" w:rsidP="00136E0D">
      <w:pPr>
        <w:jc w:val="both"/>
        <w:rPr>
          <w:b/>
          <w:sz w:val="28"/>
          <w:szCs w:val="28"/>
        </w:rPr>
      </w:pPr>
    </w:p>
    <w:p w:rsidR="006161B8" w:rsidRDefault="006161B8" w:rsidP="00136E0D">
      <w:pPr>
        <w:jc w:val="right"/>
        <w:rPr>
          <w:sz w:val="28"/>
          <w:szCs w:val="28"/>
        </w:rPr>
      </w:pPr>
      <w:r>
        <w:rPr>
          <w:b/>
          <w:sz w:val="28"/>
          <w:szCs w:val="28"/>
        </w:rPr>
        <w:t>Место, дата, время проведения:</w:t>
      </w:r>
    </w:p>
    <w:p w:rsidR="006161B8" w:rsidRDefault="006161B8" w:rsidP="00136E0D">
      <w:pPr>
        <w:jc w:val="right"/>
        <w:rPr>
          <w:sz w:val="28"/>
          <w:szCs w:val="28"/>
        </w:rPr>
      </w:pPr>
      <w:r>
        <w:rPr>
          <w:sz w:val="28"/>
          <w:szCs w:val="28"/>
        </w:rPr>
        <w:t>05.10.2018 г., сельская администрация, 14.00</w:t>
      </w:r>
    </w:p>
    <w:p w:rsidR="006161B8" w:rsidRDefault="006161B8" w:rsidP="00136E0D">
      <w:pPr>
        <w:jc w:val="right"/>
        <w:rPr>
          <w:sz w:val="28"/>
          <w:szCs w:val="28"/>
        </w:rPr>
      </w:pPr>
      <w:r>
        <w:rPr>
          <w:sz w:val="28"/>
          <w:szCs w:val="28"/>
        </w:rPr>
        <w:t>Ответственная за регистрацию</w:t>
      </w:r>
    </w:p>
    <w:p w:rsidR="006161B8" w:rsidRDefault="006161B8" w:rsidP="00136E0D">
      <w:pPr>
        <w:jc w:val="right"/>
        <w:rPr>
          <w:i/>
          <w:sz w:val="28"/>
          <w:szCs w:val="28"/>
        </w:rPr>
      </w:pPr>
      <w:r>
        <w:rPr>
          <w:sz w:val="28"/>
          <w:szCs w:val="28"/>
        </w:rPr>
        <w:t xml:space="preserve"> приглашенных:</w:t>
      </w:r>
    </w:p>
    <w:p w:rsidR="006161B8" w:rsidRDefault="006161B8" w:rsidP="00136E0D">
      <w:pPr>
        <w:jc w:val="right"/>
        <w:rPr>
          <w:b/>
          <w:i/>
          <w:sz w:val="28"/>
          <w:szCs w:val="28"/>
        </w:rPr>
      </w:pPr>
      <w:r>
        <w:rPr>
          <w:i/>
          <w:sz w:val="28"/>
          <w:szCs w:val="28"/>
        </w:rPr>
        <w:t>Митина Л.В.</w:t>
      </w:r>
    </w:p>
    <w:p w:rsidR="006161B8" w:rsidRDefault="006161B8" w:rsidP="00136E0D">
      <w:pPr>
        <w:jc w:val="center"/>
        <w:rPr>
          <w:b/>
          <w:i/>
          <w:sz w:val="28"/>
          <w:szCs w:val="28"/>
        </w:rPr>
      </w:pPr>
    </w:p>
    <w:p w:rsidR="006161B8" w:rsidRDefault="006161B8" w:rsidP="00136E0D">
      <w:pPr>
        <w:jc w:val="center"/>
        <w:rPr>
          <w:b/>
          <w:i/>
          <w:sz w:val="28"/>
          <w:szCs w:val="28"/>
        </w:rPr>
      </w:pPr>
    </w:p>
    <w:p w:rsidR="006161B8" w:rsidRDefault="006161B8" w:rsidP="00136E0D">
      <w:pPr>
        <w:ind w:firstLine="570"/>
        <w:jc w:val="both"/>
        <w:rPr>
          <w:sz w:val="28"/>
        </w:rPr>
      </w:pPr>
      <w:r>
        <w:rPr>
          <w:sz w:val="28"/>
        </w:rPr>
        <w:t>Открыл публичные слушания и председательствовал на них  Председатель Совета депутатов Паевского сельского поселения Келин Владимир Петрович</w:t>
      </w:r>
    </w:p>
    <w:p w:rsidR="006161B8" w:rsidRDefault="006161B8" w:rsidP="00136E0D">
      <w:pPr>
        <w:ind w:firstLine="570"/>
        <w:jc w:val="center"/>
        <w:rPr>
          <w:sz w:val="28"/>
        </w:rPr>
      </w:pPr>
    </w:p>
    <w:p w:rsidR="006161B8" w:rsidRDefault="006161B8" w:rsidP="00136E0D">
      <w:pPr>
        <w:ind w:firstLine="570"/>
        <w:jc w:val="center"/>
        <w:rPr>
          <w:sz w:val="28"/>
        </w:rPr>
      </w:pPr>
      <w:r>
        <w:rPr>
          <w:sz w:val="28"/>
        </w:rPr>
        <w:t>Уважаемые депутаты, приглашенные!</w:t>
      </w:r>
    </w:p>
    <w:p w:rsidR="006161B8" w:rsidRDefault="006161B8" w:rsidP="00136E0D">
      <w:pPr>
        <w:ind w:firstLine="570"/>
        <w:jc w:val="both"/>
        <w:rPr>
          <w:sz w:val="28"/>
        </w:rPr>
      </w:pPr>
      <w:r>
        <w:rPr>
          <w:sz w:val="28"/>
        </w:rPr>
        <w:t>Сегодня мы проводим публичные слушания</w:t>
      </w:r>
      <w:r>
        <w:rPr>
          <w:sz w:val="28"/>
          <w:szCs w:val="28"/>
        </w:rPr>
        <w:t xml:space="preserve"> проекта решения о внесении изменений и дополнений в Устав Паевского сельского поселения Кадошкинского муниципального района Республики Мордовия  </w:t>
      </w:r>
    </w:p>
    <w:p w:rsidR="006161B8" w:rsidRDefault="006161B8" w:rsidP="00136E0D">
      <w:pPr>
        <w:ind w:firstLine="570"/>
        <w:jc w:val="both"/>
        <w:rPr>
          <w:sz w:val="28"/>
        </w:rPr>
      </w:pPr>
    </w:p>
    <w:p w:rsidR="006161B8" w:rsidRDefault="006161B8" w:rsidP="00136E0D">
      <w:pPr>
        <w:ind w:left="513" w:firstLine="709"/>
        <w:jc w:val="center"/>
      </w:pPr>
      <w:r>
        <w:rPr>
          <w:b/>
          <w:sz w:val="28"/>
          <w:u w:val="single"/>
        </w:rPr>
        <w:t>О президиуме</w:t>
      </w:r>
      <w:r>
        <w:rPr>
          <w:sz w:val="28"/>
          <w:u w:val="single"/>
        </w:rPr>
        <w:t>.</w:t>
      </w:r>
    </w:p>
    <w:p w:rsidR="006161B8" w:rsidRDefault="006161B8" w:rsidP="00136E0D">
      <w:pPr>
        <w:pStyle w:val="210"/>
        <w:ind w:firstLine="570"/>
      </w:pPr>
      <w:r>
        <w:t xml:space="preserve">Для работы слушаний предлагаю избрать президиум. </w:t>
      </w:r>
    </w:p>
    <w:p w:rsidR="006161B8" w:rsidRDefault="006161B8" w:rsidP="00136E0D">
      <w:pPr>
        <w:ind w:firstLine="570"/>
        <w:jc w:val="both"/>
      </w:pPr>
      <w:r>
        <w:rPr>
          <w:sz w:val="28"/>
        </w:rPr>
        <w:t>Есть предложение ввести в состав президиума:</w:t>
      </w:r>
    </w:p>
    <w:p w:rsidR="006161B8" w:rsidRDefault="006161B8" w:rsidP="00136E0D">
      <w:pPr>
        <w:pStyle w:val="210"/>
        <w:ind w:firstLine="570"/>
      </w:pPr>
      <w:r>
        <w:t xml:space="preserve"> </w:t>
      </w:r>
    </w:p>
    <w:p w:rsidR="006161B8" w:rsidRDefault="006161B8" w:rsidP="00136E0D">
      <w:pPr>
        <w:pStyle w:val="210"/>
        <w:ind w:firstLine="0"/>
      </w:pPr>
      <w:r>
        <w:t xml:space="preserve"> Председателя Совета депутатов Паевского сельского поселения- Келин Владимир Петрович</w:t>
      </w:r>
      <w:r>
        <w:rPr>
          <w:b/>
        </w:rPr>
        <w:t>.</w:t>
      </w:r>
    </w:p>
    <w:p w:rsidR="006161B8" w:rsidRDefault="006161B8" w:rsidP="00136E0D">
      <w:pPr>
        <w:pStyle w:val="210"/>
        <w:ind w:firstLine="0"/>
      </w:pPr>
      <w:r>
        <w:t>Журавлева Пелагея Осиповна - депутат</w:t>
      </w:r>
    </w:p>
    <w:p w:rsidR="006161B8" w:rsidRDefault="006161B8" w:rsidP="00136E0D">
      <w:pPr>
        <w:pStyle w:val="210"/>
        <w:ind w:firstLine="0"/>
      </w:pPr>
      <w:r>
        <w:t>Палаев Григорий Григорьевич - депутат</w:t>
      </w:r>
    </w:p>
    <w:p w:rsidR="006161B8" w:rsidRDefault="006161B8" w:rsidP="00136E0D">
      <w:pPr>
        <w:ind w:firstLine="798"/>
        <w:jc w:val="both"/>
        <w:rPr>
          <w:b/>
          <w:sz w:val="28"/>
        </w:rPr>
      </w:pPr>
      <w:r>
        <w:rPr>
          <w:sz w:val="28"/>
        </w:rPr>
        <w:t>Прошу избранный президиум занять свои места и приступить к работе.</w:t>
      </w:r>
    </w:p>
    <w:p w:rsidR="006161B8" w:rsidRDefault="006161B8" w:rsidP="00136E0D">
      <w:pPr>
        <w:pStyle w:val="210"/>
        <w:ind w:firstLine="570"/>
        <w:rPr>
          <w:b/>
        </w:rPr>
      </w:pPr>
    </w:p>
    <w:p w:rsidR="006161B8" w:rsidRDefault="006161B8" w:rsidP="00136E0D">
      <w:pPr>
        <w:ind w:firstLine="570"/>
        <w:jc w:val="both"/>
        <w:rPr>
          <w:b/>
          <w:sz w:val="28"/>
          <w:szCs w:val="28"/>
        </w:rPr>
      </w:pPr>
      <w:r>
        <w:rPr>
          <w:sz w:val="28"/>
        </w:rPr>
        <w:t xml:space="preserve">В работе публичных слушаний принимают участие: </w:t>
      </w:r>
      <w:r>
        <w:rPr>
          <w:sz w:val="28"/>
          <w:szCs w:val="28"/>
        </w:rPr>
        <w:t>депутаты Совета депутатов Паевского сельского поселения,   руководители бюджетных учреждений.</w:t>
      </w:r>
    </w:p>
    <w:p w:rsidR="006161B8" w:rsidRDefault="006161B8" w:rsidP="00136E0D">
      <w:pPr>
        <w:pStyle w:val="210"/>
        <w:ind w:firstLine="627"/>
        <w:rPr>
          <w:b/>
          <w:szCs w:val="28"/>
        </w:rPr>
      </w:pPr>
    </w:p>
    <w:p w:rsidR="006161B8" w:rsidRDefault="006161B8" w:rsidP="00136E0D">
      <w:pPr>
        <w:pStyle w:val="210"/>
        <w:ind w:firstLine="570"/>
        <w:rPr>
          <w:szCs w:val="28"/>
        </w:rPr>
      </w:pPr>
      <w:r>
        <w:rPr>
          <w:b/>
          <w:szCs w:val="28"/>
        </w:rPr>
        <w:t>Порядок ведения:</w:t>
      </w:r>
    </w:p>
    <w:p w:rsidR="006161B8" w:rsidRDefault="006161B8" w:rsidP="00136E0D">
      <w:pPr>
        <w:pStyle w:val="210"/>
        <w:ind w:firstLine="570"/>
        <w:rPr>
          <w:szCs w:val="28"/>
        </w:rPr>
      </w:pPr>
      <w:r>
        <w:rPr>
          <w:szCs w:val="28"/>
        </w:rPr>
        <w:t>1. Участнику слушаний для доклада по обсуждаемому вопросу предоставляется 30 минут.</w:t>
      </w:r>
    </w:p>
    <w:p w:rsidR="006161B8" w:rsidRDefault="006161B8" w:rsidP="00136E0D">
      <w:pPr>
        <w:pStyle w:val="210"/>
        <w:ind w:firstLine="570"/>
        <w:rPr>
          <w:szCs w:val="28"/>
        </w:rPr>
      </w:pPr>
      <w:r>
        <w:rPr>
          <w:szCs w:val="28"/>
        </w:rPr>
        <w:t>2. Слово для выступления участникам слушаний до 10 минут в порядке поступления заявок на выступление.</w:t>
      </w:r>
    </w:p>
    <w:p w:rsidR="006161B8" w:rsidRDefault="006161B8" w:rsidP="00136E0D">
      <w:pPr>
        <w:pStyle w:val="210"/>
        <w:ind w:firstLine="570"/>
        <w:rPr>
          <w:szCs w:val="28"/>
        </w:rPr>
      </w:pPr>
      <w:r>
        <w:rPr>
          <w:szCs w:val="28"/>
        </w:rPr>
        <w:t>Вопросы участников слушаний могут быть заданы как в устной, так и в письменной форме.</w:t>
      </w:r>
    </w:p>
    <w:p w:rsidR="006161B8" w:rsidRDefault="006161B8" w:rsidP="00136E0D">
      <w:pPr>
        <w:pStyle w:val="210"/>
        <w:ind w:firstLine="570"/>
        <w:rPr>
          <w:szCs w:val="28"/>
        </w:rPr>
      </w:pPr>
    </w:p>
    <w:p w:rsidR="006161B8" w:rsidRDefault="006161B8" w:rsidP="00136E0D">
      <w:pPr>
        <w:spacing w:line="360" w:lineRule="auto"/>
        <w:ind w:firstLine="708"/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О повестке дня</w:t>
      </w: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В повестку дня предлагается включить один  вопрос:</w:t>
      </w: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1. О проекте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публичных слушаний  решения о внесении изменений и дополнений в Устав Паевского сельского поселения Кадошкинского муниципального района Республики Мордовия  </w:t>
      </w: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6161B8" w:rsidRDefault="006161B8" w:rsidP="00136E0D">
      <w:pPr>
        <w:pStyle w:val="210"/>
        <w:ind w:firstLine="570"/>
        <w:rPr>
          <w:szCs w:val="28"/>
        </w:rPr>
      </w:pPr>
    </w:p>
    <w:p w:rsidR="006161B8" w:rsidRDefault="006161B8" w:rsidP="00136E0D">
      <w:pPr>
        <w:pStyle w:val="210"/>
        <w:ind w:firstLine="570"/>
        <w:rPr>
          <w:b/>
        </w:rPr>
      </w:pPr>
      <w:r>
        <w:rPr>
          <w:b/>
          <w:szCs w:val="28"/>
        </w:rPr>
        <w:t>Слово</w:t>
      </w:r>
      <w:r>
        <w:rPr>
          <w:szCs w:val="28"/>
        </w:rPr>
        <w:t xml:space="preserve"> для доклада по вопросу «О проекте </w:t>
      </w:r>
      <w:r>
        <w:rPr>
          <w:b/>
          <w:szCs w:val="28"/>
        </w:rPr>
        <w:t xml:space="preserve"> </w:t>
      </w:r>
      <w:r>
        <w:rPr>
          <w:szCs w:val="28"/>
        </w:rPr>
        <w:t xml:space="preserve">публичных слушаний  решения о внесении изменений и дополнений в Устав Паевского сельского поселения Кадошкинского муниципального района Республики Мордовия </w:t>
      </w:r>
      <w:r>
        <w:rPr>
          <w:b/>
          <w:szCs w:val="28"/>
        </w:rPr>
        <w:t xml:space="preserve"> </w:t>
      </w:r>
      <w:r>
        <w:t xml:space="preserve">» предоставляется Главе Администрации Паевского сельского поселения –   Келину Владимиру Петровичу.  </w:t>
      </w:r>
    </w:p>
    <w:p w:rsidR="006161B8" w:rsidRDefault="006161B8" w:rsidP="00136E0D">
      <w:pPr>
        <w:pStyle w:val="210"/>
        <w:ind w:firstLine="570"/>
        <w:rPr>
          <w:b/>
        </w:rPr>
      </w:pPr>
    </w:p>
    <w:p w:rsidR="006161B8" w:rsidRDefault="006161B8" w:rsidP="00136E0D">
      <w:pPr>
        <w:pStyle w:val="210"/>
        <w:ind w:firstLine="570"/>
        <w:jc w:val="center"/>
      </w:pPr>
      <w:r>
        <w:t>Уважаемые депутаты, приглашенные!</w:t>
      </w:r>
    </w:p>
    <w:p w:rsidR="006161B8" w:rsidRDefault="006161B8" w:rsidP="00136E0D">
      <w:pPr>
        <w:pStyle w:val="210"/>
        <w:ind w:firstLine="0"/>
        <w:jc w:val="center"/>
      </w:pPr>
    </w:p>
    <w:p w:rsidR="006161B8" w:rsidRDefault="006161B8" w:rsidP="00136E0D">
      <w:pPr>
        <w:pStyle w:val="210"/>
        <w:ind w:firstLine="570"/>
        <w:rPr>
          <w:szCs w:val="28"/>
        </w:rPr>
      </w:pPr>
      <w:r>
        <w:rPr>
          <w:szCs w:val="28"/>
        </w:rPr>
        <w:t>Согласно Положения о публичных слушаниях, утвержденного решением №44 одинадцатой сессии Паевского сельского Совета депутатов от 30 ноября 2005 года, на публичные слушания вынесены решения о внесении изменений и дополнений в Устав Паевского сельского поселения утвержденного решением №53 тринадцатой сессии Паевского сельского Совета депутатов от 25 января 2006 года.</w:t>
      </w:r>
    </w:p>
    <w:p w:rsidR="006161B8" w:rsidRDefault="006161B8" w:rsidP="00136E0D">
      <w:pPr>
        <w:pStyle w:val="210"/>
        <w:ind w:firstLine="570"/>
        <w:rPr>
          <w:szCs w:val="28"/>
        </w:rPr>
      </w:pPr>
      <w:r>
        <w:rPr>
          <w:szCs w:val="28"/>
        </w:rPr>
        <w:t xml:space="preserve">В информационном бюллетени за № 24 от 01 октября 2018 года был опубликован проект решения «О внесении изменений и дополнений в устав Паевского сельского поселения» № 70 от 01.10.2018г. </w:t>
      </w:r>
    </w:p>
    <w:p w:rsidR="006161B8" w:rsidRDefault="006161B8" w:rsidP="00136E0D">
      <w:pPr>
        <w:pStyle w:val="210"/>
        <w:ind w:firstLine="570"/>
      </w:pPr>
      <w:r>
        <w:rPr>
          <w:szCs w:val="28"/>
        </w:rPr>
        <w:t>Согласно данного решения, предложения по изменениям в Устав принимались рабочей группой до 04 октября 2018г.. Предложения не поступали. Значит данный проект решения «О внесении изменений и дополнений в Устав Паевского сельского поселения нам надо принять в том значении, в каком он опубликован.</w:t>
      </w:r>
    </w:p>
    <w:p w:rsidR="006161B8" w:rsidRDefault="006161B8" w:rsidP="00136E0D">
      <w:pPr>
        <w:pStyle w:val="BodyText"/>
        <w:widowControl w:val="0"/>
        <w:ind w:firstLine="540"/>
        <w:jc w:val="both"/>
      </w:pPr>
    </w:p>
    <w:p w:rsidR="006161B8" w:rsidRDefault="006161B8" w:rsidP="00136E0D">
      <w:pPr>
        <w:spacing w:line="360" w:lineRule="auto"/>
        <w:ind w:firstLine="708"/>
        <w:jc w:val="both"/>
      </w:pPr>
      <w:r>
        <w:rPr>
          <w:b/>
          <w:sz w:val="28"/>
          <w:szCs w:val="28"/>
        </w:rPr>
        <w:t>Митина Л.В., секретарь</w:t>
      </w:r>
      <w:r>
        <w:rPr>
          <w:sz w:val="28"/>
          <w:szCs w:val="28"/>
        </w:rPr>
        <w:t xml:space="preserve">: Граждан, желающих выступить со своими предложениями по проекту О проекте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публичных слушаний  решения о внесении изменений и дополнений в Устав Паевского сельского поселения Кадошкинского муниципального района Республики Мордовия  не зарегистрировано. Письменных и устных замечаний по проекту Устава не поступало. Возможно, будут вопросы к выступающему? </w:t>
      </w:r>
    </w:p>
    <w:p w:rsidR="006161B8" w:rsidRDefault="006161B8" w:rsidP="00136E0D">
      <w:pPr>
        <w:pStyle w:val="210"/>
        <w:ind w:firstLine="0"/>
        <w:rPr>
          <w:szCs w:val="28"/>
        </w:rPr>
      </w:pPr>
      <w:r>
        <w:t>Вопросов не поступило.</w:t>
      </w:r>
    </w:p>
    <w:p w:rsidR="006161B8" w:rsidRDefault="006161B8" w:rsidP="00136E0D">
      <w:pPr>
        <w:pStyle w:val="210"/>
        <w:ind w:firstLine="570"/>
        <w:rPr>
          <w:szCs w:val="28"/>
        </w:rPr>
      </w:pP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Келин В.П.</w:t>
      </w:r>
      <w:r>
        <w:rPr>
          <w:sz w:val="28"/>
          <w:szCs w:val="28"/>
        </w:rPr>
        <w:t>, председатель: Уважаемые депутаты, приглашенные!  Предлагаю публичные слушания завершить. По результатам слушаний, прошедших сегодня в с.Паево будет составлен итоговый документ, с которым Вы сможете ознакомиться в  информационном бюллетени.</w:t>
      </w:r>
    </w:p>
    <w:p w:rsidR="006161B8" w:rsidRDefault="006161B8" w:rsidP="00136E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До свидания.</w:t>
      </w:r>
    </w:p>
    <w:p w:rsidR="006161B8" w:rsidRDefault="006161B8" w:rsidP="00136E0D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На этом публичные слушания объявляются закрытыми.</w:t>
      </w: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Председатель                                                                     В.П.Келин</w:t>
      </w: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                                                                          Л.В. Митина</w:t>
      </w:r>
    </w:p>
    <w:p w:rsidR="006161B8" w:rsidRDefault="006161B8" w:rsidP="00136E0D">
      <w:pPr>
        <w:spacing w:line="360" w:lineRule="auto"/>
        <w:ind w:firstLine="708"/>
        <w:rPr>
          <w:sz w:val="28"/>
          <w:szCs w:val="28"/>
        </w:rPr>
      </w:pPr>
    </w:p>
    <w:p w:rsidR="006161B8" w:rsidRDefault="006161B8" w:rsidP="00136E0D">
      <w:pPr>
        <w:rPr>
          <w:sz w:val="28"/>
          <w:szCs w:val="28"/>
        </w:rPr>
      </w:pPr>
    </w:p>
    <w:p w:rsidR="006161B8" w:rsidRDefault="006161B8" w:rsidP="00DA287B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6161B8" w:rsidRPr="0034506E" w:rsidRDefault="006161B8" w:rsidP="00637BA1">
      <w:pPr>
        <w:rPr>
          <w:sz w:val="16"/>
          <w:szCs w:val="28"/>
        </w:rPr>
      </w:pPr>
    </w:p>
    <w:p w:rsidR="006161B8" w:rsidRPr="0034506E" w:rsidRDefault="006161B8" w:rsidP="00637BA1">
      <w:pPr>
        <w:rPr>
          <w:sz w:val="16"/>
          <w:szCs w:val="28"/>
        </w:rPr>
      </w:pPr>
    </w:p>
    <w:p w:rsidR="006161B8" w:rsidRPr="00DF004D" w:rsidRDefault="006161B8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>Учредитель: Паевский сельский Совет депутатов шестого созыва Кадошкинского муниципального района</w:t>
      </w:r>
    </w:p>
    <w:p w:rsidR="006161B8" w:rsidRPr="00DF004D" w:rsidRDefault="006161B8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>Главный редактор: Келин В.П.</w:t>
      </w:r>
    </w:p>
    <w:p w:rsidR="006161B8" w:rsidRPr="00DF004D" w:rsidRDefault="006161B8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>Адрес: 431902, РМ, Кадошкинский район, с. Паево, ул. Школьная, д.20</w:t>
      </w:r>
    </w:p>
    <w:p w:rsidR="006161B8" w:rsidRPr="00DF004D" w:rsidRDefault="006161B8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>Тираж: 5 экземпляров</w:t>
      </w:r>
    </w:p>
    <w:p w:rsidR="006161B8" w:rsidRPr="00DF004D" w:rsidRDefault="006161B8" w:rsidP="00A411F5">
      <w:pPr>
        <w:ind w:firstLine="720"/>
        <w:rPr>
          <w:sz w:val="22"/>
          <w:szCs w:val="22"/>
        </w:rPr>
      </w:pPr>
    </w:p>
    <w:p w:rsidR="006161B8" w:rsidRPr="00DF004D" w:rsidRDefault="006161B8" w:rsidP="00A411F5">
      <w:pPr>
        <w:rPr>
          <w:sz w:val="22"/>
          <w:szCs w:val="22"/>
        </w:rPr>
      </w:pPr>
      <w:r w:rsidRPr="00DF004D">
        <w:rPr>
          <w:sz w:val="22"/>
          <w:szCs w:val="22"/>
        </w:rPr>
        <w:t>Время подписи в печати по графику: 16-00, подписан: 16-00</w:t>
      </w:r>
    </w:p>
    <w:p w:rsidR="006161B8" w:rsidRDefault="006161B8" w:rsidP="00A411F5">
      <w:pPr>
        <w:pStyle w:val="Header"/>
        <w:rPr>
          <w:sz w:val="28"/>
          <w:szCs w:val="28"/>
        </w:rPr>
      </w:pPr>
    </w:p>
    <w:p w:rsidR="006161B8" w:rsidRDefault="006161B8" w:rsidP="00A411F5">
      <w:pPr>
        <w:rPr>
          <w:sz w:val="16"/>
          <w:szCs w:val="28"/>
        </w:rPr>
      </w:pPr>
    </w:p>
    <w:p w:rsidR="006161B8" w:rsidRDefault="006161B8" w:rsidP="00A411F5">
      <w:pPr>
        <w:sectPr w:rsidR="006161B8">
          <w:pgSz w:w="11906" w:h="16838"/>
          <w:pgMar w:top="346" w:right="816" w:bottom="1418" w:left="1701" w:header="720" w:footer="720" w:gutter="0"/>
          <w:cols w:space="720"/>
        </w:sectPr>
      </w:pPr>
    </w:p>
    <w:p w:rsidR="006161B8" w:rsidRDefault="006161B8" w:rsidP="003876F5">
      <w:pPr>
        <w:jc w:val="both"/>
        <w:rPr>
          <w:sz w:val="16"/>
          <w:szCs w:val="28"/>
        </w:rPr>
      </w:pPr>
    </w:p>
    <w:p w:rsidR="006161B8" w:rsidRDefault="006161B8" w:rsidP="003876F5">
      <w:pPr>
        <w:rPr>
          <w:sz w:val="16"/>
          <w:szCs w:val="28"/>
        </w:rPr>
      </w:pPr>
    </w:p>
    <w:p w:rsidR="006161B8" w:rsidRDefault="006161B8" w:rsidP="0034506E">
      <w:pPr>
        <w:rPr>
          <w:sz w:val="16"/>
          <w:szCs w:val="28"/>
        </w:rPr>
      </w:pPr>
    </w:p>
    <w:sectPr w:rsidR="006161B8" w:rsidSect="005B5AA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atang">
    <w:altName w:val="ўа¬»¬¦¬ў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90EB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20E517B"/>
    <w:multiLevelType w:val="hybridMultilevel"/>
    <w:tmpl w:val="843217EC"/>
    <w:lvl w:ilvl="0" w:tplc="552293FA">
      <w:start w:val="1"/>
      <w:numFmt w:val="decimal"/>
      <w:lvlText w:val="%1."/>
      <w:lvlJc w:val="left"/>
      <w:pPr>
        <w:tabs>
          <w:tab w:val="num" w:pos="1867"/>
        </w:tabs>
        <w:ind w:left="1867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77"/>
        </w:tabs>
        <w:ind w:left="177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97"/>
        </w:tabs>
        <w:ind w:left="249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17"/>
        </w:tabs>
        <w:ind w:left="321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37"/>
        </w:tabs>
        <w:ind w:left="393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57"/>
        </w:tabs>
        <w:ind w:left="465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77"/>
        </w:tabs>
        <w:ind w:left="537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97"/>
        </w:tabs>
        <w:ind w:left="609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17"/>
        </w:tabs>
        <w:ind w:left="6817" w:hanging="180"/>
      </w:pPr>
      <w:rPr>
        <w:rFonts w:cs="Times New Roman"/>
      </w:rPr>
    </w:lvl>
  </w:abstractNum>
  <w:abstractNum w:abstractNumId="4">
    <w:nsid w:val="268F67F9"/>
    <w:multiLevelType w:val="hybridMultilevel"/>
    <w:tmpl w:val="1FCEA09E"/>
    <w:lvl w:ilvl="0" w:tplc="93FC938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8AF178D"/>
    <w:multiLevelType w:val="hybridMultilevel"/>
    <w:tmpl w:val="9DB82C66"/>
    <w:lvl w:ilvl="0" w:tplc="44D650DC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7EFC6B74"/>
    <w:multiLevelType w:val="hybridMultilevel"/>
    <w:tmpl w:val="A4164C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3"/>
  </w:num>
  <w:num w:numId="20">
    <w:abstractNumId w:val="6"/>
  </w:num>
  <w:num w:numId="21">
    <w:abstractNumId w:val="4"/>
  </w:num>
  <w:num w:numId="22">
    <w:abstractNumId w:val="0"/>
  </w:num>
  <w:num w:numId="23">
    <w:abstractNumId w:val="5"/>
  </w:num>
  <w:num w:numId="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0C0"/>
    <w:rsid w:val="00021604"/>
    <w:rsid w:val="000325B0"/>
    <w:rsid w:val="00034FD2"/>
    <w:rsid w:val="00054FAC"/>
    <w:rsid w:val="0005580B"/>
    <w:rsid w:val="0007742A"/>
    <w:rsid w:val="000B3E4E"/>
    <w:rsid w:val="000B63C1"/>
    <w:rsid w:val="00104AB1"/>
    <w:rsid w:val="00120000"/>
    <w:rsid w:val="00136E0D"/>
    <w:rsid w:val="001619B5"/>
    <w:rsid w:val="00172A90"/>
    <w:rsid w:val="0018517A"/>
    <w:rsid w:val="001E14AE"/>
    <w:rsid w:val="001E5B51"/>
    <w:rsid w:val="001E7393"/>
    <w:rsid w:val="001E7BE5"/>
    <w:rsid w:val="0020317F"/>
    <w:rsid w:val="00212BF6"/>
    <w:rsid w:val="00236D46"/>
    <w:rsid w:val="00273ED7"/>
    <w:rsid w:val="002B6154"/>
    <w:rsid w:val="002D2168"/>
    <w:rsid w:val="002E76F3"/>
    <w:rsid w:val="002F0264"/>
    <w:rsid w:val="0030369E"/>
    <w:rsid w:val="0034506E"/>
    <w:rsid w:val="003739B5"/>
    <w:rsid w:val="003876F5"/>
    <w:rsid w:val="003F02BE"/>
    <w:rsid w:val="00424E29"/>
    <w:rsid w:val="004260C0"/>
    <w:rsid w:val="004640E8"/>
    <w:rsid w:val="00471649"/>
    <w:rsid w:val="004877DD"/>
    <w:rsid w:val="004933C5"/>
    <w:rsid w:val="00520236"/>
    <w:rsid w:val="00524B27"/>
    <w:rsid w:val="005261FE"/>
    <w:rsid w:val="005305A3"/>
    <w:rsid w:val="005374CD"/>
    <w:rsid w:val="005547CE"/>
    <w:rsid w:val="00575D12"/>
    <w:rsid w:val="00576A7D"/>
    <w:rsid w:val="005B1046"/>
    <w:rsid w:val="005B5AAD"/>
    <w:rsid w:val="005C12F7"/>
    <w:rsid w:val="005C591B"/>
    <w:rsid w:val="00600AAE"/>
    <w:rsid w:val="006161B8"/>
    <w:rsid w:val="006250BE"/>
    <w:rsid w:val="00637BA1"/>
    <w:rsid w:val="00654A18"/>
    <w:rsid w:val="00667106"/>
    <w:rsid w:val="006A4D9F"/>
    <w:rsid w:val="006B7636"/>
    <w:rsid w:val="006C6F19"/>
    <w:rsid w:val="006E3F2A"/>
    <w:rsid w:val="006F409C"/>
    <w:rsid w:val="0071191C"/>
    <w:rsid w:val="0071315D"/>
    <w:rsid w:val="0071529B"/>
    <w:rsid w:val="00766FF5"/>
    <w:rsid w:val="007A1E58"/>
    <w:rsid w:val="007B05CE"/>
    <w:rsid w:val="007D307E"/>
    <w:rsid w:val="00811267"/>
    <w:rsid w:val="00822A62"/>
    <w:rsid w:val="00823087"/>
    <w:rsid w:val="00830F60"/>
    <w:rsid w:val="00855A08"/>
    <w:rsid w:val="008747BF"/>
    <w:rsid w:val="008825D1"/>
    <w:rsid w:val="00891A5F"/>
    <w:rsid w:val="008B2858"/>
    <w:rsid w:val="008D6753"/>
    <w:rsid w:val="008D7000"/>
    <w:rsid w:val="00926508"/>
    <w:rsid w:val="00944F16"/>
    <w:rsid w:val="0096285D"/>
    <w:rsid w:val="0097290E"/>
    <w:rsid w:val="0099225A"/>
    <w:rsid w:val="009A596D"/>
    <w:rsid w:val="009B0D54"/>
    <w:rsid w:val="009E508B"/>
    <w:rsid w:val="00A0203C"/>
    <w:rsid w:val="00A0315E"/>
    <w:rsid w:val="00A27EFA"/>
    <w:rsid w:val="00A411F5"/>
    <w:rsid w:val="00A61167"/>
    <w:rsid w:val="00A825D6"/>
    <w:rsid w:val="00AC3806"/>
    <w:rsid w:val="00AD042C"/>
    <w:rsid w:val="00AD3276"/>
    <w:rsid w:val="00AD4840"/>
    <w:rsid w:val="00AD589F"/>
    <w:rsid w:val="00B02720"/>
    <w:rsid w:val="00B61180"/>
    <w:rsid w:val="00B757E1"/>
    <w:rsid w:val="00B852E3"/>
    <w:rsid w:val="00B9426E"/>
    <w:rsid w:val="00BE4AF7"/>
    <w:rsid w:val="00CB50DB"/>
    <w:rsid w:val="00CB521C"/>
    <w:rsid w:val="00D16743"/>
    <w:rsid w:val="00D25DE8"/>
    <w:rsid w:val="00D5034D"/>
    <w:rsid w:val="00D61E8B"/>
    <w:rsid w:val="00D864FB"/>
    <w:rsid w:val="00DA287B"/>
    <w:rsid w:val="00DE2B41"/>
    <w:rsid w:val="00DF004D"/>
    <w:rsid w:val="00E216E3"/>
    <w:rsid w:val="00E40240"/>
    <w:rsid w:val="00E7344A"/>
    <w:rsid w:val="00E82502"/>
    <w:rsid w:val="00EB293A"/>
    <w:rsid w:val="00EC2943"/>
    <w:rsid w:val="00ED7F68"/>
    <w:rsid w:val="00EE64A1"/>
    <w:rsid w:val="00F2553B"/>
    <w:rsid w:val="00F81E30"/>
    <w:rsid w:val="00F97EBA"/>
    <w:rsid w:val="00FA414C"/>
    <w:rsid w:val="00FB1A75"/>
    <w:rsid w:val="00FE77B9"/>
    <w:rsid w:val="00FF0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AAD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B5AA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B5AAD"/>
    <w:pPr>
      <w:keepNext/>
      <w:jc w:val="center"/>
      <w:outlineLvl w:val="1"/>
    </w:pPr>
    <w:rPr>
      <w:b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B5AAD"/>
    <w:pPr>
      <w:keepNext/>
      <w:ind w:left="5940"/>
      <w:jc w:val="both"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B5AAD"/>
    <w:pPr>
      <w:keepNext/>
      <w:widowControl w:val="0"/>
      <w:jc w:val="center"/>
      <w:outlineLvl w:val="3"/>
    </w:pPr>
    <w:rPr>
      <w:rFonts w:ascii="Arial" w:hAnsi="Arial"/>
      <w:spacing w:val="60"/>
      <w:sz w:val="3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B5AAD"/>
    <w:pPr>
      <w:keepNext/>
      <w:jc w:val="right"/>
      <w:outlineLvl w:val="4"/>
    </w:pPr>
    <w:rPr>
      <w:i/>
      <w:iCs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B5AAD"/>
    <w:pPr>
      <w:keepNext/>
      <w:outlineLvl w:val="5"/>
    </w:pPr>
    <w:rPr>
      <w:sz w:val="24"/>
      <w:u w:val="single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6285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6285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6285D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6285D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6285D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6285D"/>
    <w:rPr>
      <w:rFonts w:ascii="Calibri" w:hAnsi="Calibri" w:cs="Times New Roman"/>
      <w:b/>
      <w:bCs/>
    </w:rPr>
  </w:style>
  <w:style w:type="paragraph" w:customStyle="1" w:styleId="21">
    <w:name w:val="Основной текст 21"/>
    <w:basedOn w:val="Normal"/>
    <w:uiPriority w:val="99"/>
    <w:rsid w:val="005B5AAD"/>
    <w:pPr>
      <w:widowControl w:val="0"/>
      <w:jc w:val="center"/>
    </w:pPr>
    <w:rPr>
      <w:b/>
      <w:sz w:val="36"/>
    </w:rPr>
  </w:style>
  <w:style w:type="paragraph" w:styleId="BodyTextIndent">
    <w:name w:val="Body Text Indent"/>
    <w:basedOn w:val="Normal"/>
    <w:link w:val="BodyTextIndentChar"/>
    <w:uiPriority w:val="99"/>
    <w:semiHidden/>
    <w:rsid w:val="005B5AAD"/>
    <w:pPr>
      <w:spacing w:line="360" w:lineRule="auto"/>
      <w:ind w:firstLine="567"/>
      <w:jc w:val="both"/>
    </w:pPr>
    <w:rPr>
      <w:rFonts w:ascii="Times New Roman CYR" w:hAnsi="Times New Roman CYR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6285D"/>
    <w:rPr>
      <w:rFonts w:cs="Times New Roman"/>
      <w:sz w:val="20"/>
      <w:szCs w:val="20"/>
    </w:rPr>
  </w:style>
  <w:style w:type="character" w:customStyle="1" w:styleId="a">
    <w:name w:val="Не вступил в силу"/>
    <w:basedOn w:val="DefaultParagraphFont"/>
    <w:uiPriority w:val="99"/>
    <w:rsid w:val="005B5AAD"/>
    <w:rPr>
      <w:rFonts w:cs="Times New Roman"/>
      <w:color w:val="008080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rsid w:val="005B5AAD"/>
    <w:pPr>
      <w:jc w:val="center"/>
    </w:pPr>
    <w:rPr>
      <w:rFonts w:ascii="Times New Roman CYR" w:hAnsi="Times New Roman CYR"/>
      <w:b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5B5AAD"/>
    <w:pPr>
      <w:ind w:firstLine="708"/>
      <w:jc w:val="both"/>
    </w:pPr>
    <w:rPr>
      <w:rFonts w:ascii="Times New Roman CYR" w:hAnsi="Times New Roman CYR"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6285D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5B5AAD"/>
    <w:pPr>
      <w:tabs>
        <w:tab w:val="center" w:pos="4153"/>
        <w:tab w:val="right" w:pos="8306"/>
      </w:tabs>
      <w:overflowPunct/>
      <w:autoSpaceDE/>
      <w:autoSpaceDN/>
      <w:adjustRightInd/>
      <w:textAlignment w:val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F004D"/>
    <w:rPr>
      <w:rFonts w:cs="Times New Roman"/>
      <w:lang w:val="ru-RU" w:eastAsia="ru-RU" w:bidi="ar-SA"/>
    </w:rPr>
  </w:style>
  <w:style w:type="paragraph" w:customStyle="1" w:styleId="a0">
    <w:name w:val="Стиль"/>
    <w:uiPriority w:val="99"/>
    <w:rsid w:val="005B5AAD"/>
    <w:pPr>
      <w:widowControl w:val="0"/>
      <w:ind w:firstLine="720"/>
      <w:jc w:val="both"/>
    </w:pPr>
    <w:rPr>
      <w:rFonts w:ascii="Arial" w:hAnsi="Arial"/>
      <w:sz w:val="24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5B5AAD"/>
    <w:pPr>
      <w:jc w:val="center"/>
    </w:pPr>
    <w:rPr>
      <w:b/>
      <w:sz w:val="3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6285D"/>
    <w:rPr>
      <w:rFonts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semiHidden/>
    <w:rsid w:val="005B5AAD"/>
    <w:pPr>
      <w:spacing w:line="240" w:lineRule="exact"/>
      <w:jc w:val="center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6285D"/>
    <w:rPr>
      <w:rFonts w:cs="Times New Roman"/>
      <w:sz w:val="16"/>
      <w:szCs w:val="16"/>
    </w:rPr>
  </w:style>
  <w:style w:type="paragraph" w:customStyle="1" w:styleId="1">
    <w:name w:val="Обычный1"/>
    <w:uiPriority w:val="99"/>
    <w:rsid w:val="005B5AAD"/>
    <w:rPr>
      <w:sz w:val="24"/>
      <w:szCs w:val="20"/>
    </w:rPr>
  </w:style>
  <w:style w:type="paragraph" w:customStyle="1" w:styleId="10">
    <w:name w:val="Текст1"/>
    <w:basedOn w:val="Normal"/>
    <w:uiPriority w:val="99"/>
    <w:rsid w:val="005B5AAD"/>
    <w:pPr>
      <w:widowControl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customStyle="1" w:styleId="ConsNormal">
    <w:name w:val="ConsNormal"/>
    <w:uiPriority w:val="99"/>
    <w:rsid w:val="005B5AAD"/>
    <w:pPr>
      <w:widowControl w:val="0"/>
      <w:autoSpaceDE w:val="0"/>
      <w:autoSpaceDN w:val="0"/>
      <w:ind w:firstLine="720"/>
    </w:pPr>
    <w:rPr>
      <w:sz w:val="30"/>
      <w:szCs w:val="30"/>
    </w:rPr>
  </w:style>
  <w:style w:type="paragraph" w:styleId="Title">
    <w:name w:val="Title"/>
    <w:basedOn w:val="Normal"/>
    <w:link w:val="TitleChar"/>
    <w:uiPriority w:val="99"/>
    <w:qFormat/>
    <w:rsid w:val="005B5AAD"/>
    <w:pPr>
      <w:overflowPunct/>
      <w:adjustRightInd/>
      <w:jc w:val="center"/>
      <w:textAlignment w:val="auto"/>
    </w:pPr>
    <w:rPr>
      <w:b/>
      <w:bCs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sid w:val="0096285D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4-15">
    <w:name w:val="текст14-15"/>
    <w:basedOn w:val="Normal"/>
    <w:uiPriority w:val="99"/>
    <w:rsid w:val="004260C0"/>
    <w:pPr>
      <w:overflowPunct/>
      <w:autoSpaceDE/>
      <w:autoSpaceDN/>
      <w:adjustRightInd/>
      <w:spacing w:line="360" w:lineRule="auto"/>
      <w:ind w:firstLine="709"/>
      <w:jc w:val="both"/>
      <w:textAlignment w:val="auto"/>
    </w:pPr>
    <w:rPr>
      <w:sz w:val="28"/>
    </w:rPr>
  </w:style>
  <w:style w:type="paragraph" w:styleId="BodyTextIndent3">
    <w:name w:val="Body Text Indent 3"/>
    <w:basedOn w:val="Normal"/>
    <w:link w:val="BodyTextIndent3Char"/>
    <w:uiPriority w:val="99"/>
    <w:semiHidden/>
    <w:rsid w:val="00AD484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AD4840"/>
    <w:rPr>
      <w:rFonts w:cs="Times New Roman"/>
      <w:sz w:val="16"/>
      <w:szCs w:val="16"/>
    </w:rPr>
  </w:style>
  <w:style w:type="paragraph" w:styleId="ListBullet">
    <w:name w:val="List Bullet"/>
    <w:basedOn w:val="Normal"/>
    <w:uiPriority w:val="99"/>
    <w:rsid w:val="00B757E1"/>
    <w:pPr>
      <w:numPr>
        <w:numId w:val="5"/>
      </w:numPr>
      <w:contextualSpacing/>
    </w:pPr>
  </w:style>
  <w:style w:type="paragraph" w:customStyle="1" w:styleId="a1">
    <w:name w:val="Заголовок"/>
    <w:basedOn w:val="Normal"/>
    <w:next w:val="BodyText"/>
    <w:uiPriority w:val="99"/>
    <w:rsid w:val="008B2858"/>
    <w:pPr>
      <w:suppressAutoHyphens/>
      <w:overflowPunct/>
      <w:autoSpaceDE/>
      <w:autoSpaceDN/>
      <w:adjustRightInd/>
      <w:jc w:val="center"/>
      <w:textAlignment w:val="auto"/>
    </w:pPr>
    <w:rPr>
      <w:b/>
      <w:sz w:val="28"/>
      <w:szCs w:val="28"/>
      <w:lang w:eastAsia="zh-CN"/>
    </w:rPr>
  </w:style>
  <w:style w:type="character" w:styleId="Hyperlink">
    <w:name w:val="Hyperlink"/>
    <w:basedOn w:val="DefaultParagraphFont"/>
    <w:uiPriority w:val="99"/>
    <w:semiHidden/>
    <w:locked/>
    <w:rsid w:val="008B2858"/>
    <w:rPr>
      <w:rFonts w:cs="Times New Roman"/>
      <w:color w:val="1C79E8"/>
      <w:u w:val="none"/>
      <w:effect w:val="none"/>
    </w:rPr>
  </w:style>
  <w:style w:type="paragraph" w:customStyle="1" w:styleId="s1">
    <w:name w:val="s_1"/>
    <w:basedOn w:val="Normal"/>
    <w:uiPriority w:val="99"/>
    <w:rsid w:val="00A411F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Standard">
    <w:name w:val="Standard"/>
    <w:uiPriority w:val="99"/>
    <w:rsid w:val="00A411F5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ConsNonformat">
    <w:name w:val="ConsNonformat"/>
    <w:uiPriority w:val="99"/>
    <w:rsid w:val="00DA287B"/>
    <w:pPr>
      <w:suppressAutoHyphens/>
      <w:autoSpaceDE w:val="0"/>
      <w:ind w:right="19772"/>
    </w:pPr>
    <w:rPr>
      <w:rFonts w:ascii="Courier New" w:hAnsi="Courier New" w:cs="Courier New"/>
      <w:sz w:val="24"/>
      <w:szCs w:val="24"/>
      <w:lang w:eastAsia="zh-CN"/>
    </w:rPr>
  </w:style>
  <w:style w:type="paragraph" w:customStyle="1" w:styleId="a2">
    <w:name w:val="Содержимое таблицы"/>
    <w:basedOn w:val="Normal"/>
    <w:uiPriority w:val="99"/>
    <w:rsid w:val="00DA287B"/>
    <w:pPr>
      <w:suppressLineNumbers/>
      <w:suppressAutoHyphens/>
      <w:overflowPunct/>
      <w:autoSpaceDE/>
      <w:autoSpaceDN/>
      <w:adjustRightInd/>
      <w:textAlignment w:val="auto"/>
    </w:pPr>
    <w:rPr>
      <w:rFonts w:eastAsia="Batang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szCs w:val="20"/>
    </w:rPr>
  </w:style>
  <w:style w:type="paragraph" w:customStyle="1" w:styleId="ConsPlusTitle">
    <w:name w:val="ConsPlusTitle"/>
    <w:uiPriority w:val="99"/>
    <w:rsid w:val="00DA287B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paragraph" w:customStyle="1" w:styleId="a3">
    <w:name w:val="Без интервала"/>
    <w:uiPriority w:val="99"/>
    <w:rsid w:val="00F81E30"/>
    <w:pPr>
      <w:suppressAutoHyphens/>
    </w:pPr>
    <w:rPr>
      <w:rFonts w:ascii="Calibri" w:hAnsi="Calibri"/>
    </w:rPr>
  </w:style>
  <w:style w:type="paragraph" w:customStyle="1" w:styleId="a4">
    <w:name w:val="Знак Знак Знак"/>
    <w:basedOn w:val="Normal"/>
    <w:uiPriority w:val="99"/>
    <w:rsid w:val="00136E0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paragraph" w:customStyle="1" w:styleId="210">
    <w:name w:val="Основной текст с отступом 21"/>
    <w:basedOn w:val="Normal"/>
    <w:uiPriority w:val="99"/>
    <w:rsid w:val="00136E0D"/>
    <w:pPr>
      <w:suppressAutoHyphens/>
      <w:overflowPunct/>
      <w:autoSpaceDE/>
      <w:autoSpaceDN/>
      <w:adjustRightInd/>
      <w:ind w:firstLine="709"/>
      <w:jc w:val="both"/>
      <w:textAlignment w:val="auto"/>
    </w:pPr>
    <w:rPr>
      <w:sz w:val="28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877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249</TotalTime>
  <Pages>5</Pages>
  <Words>856</Words>
  <Characters>4882</Characters>
  <Application>Microsoft Office Outlook</Application>
  <DocSecurity>0</DocSecurity>
  <Lines>0</Lines>
  <Paragraphs>0</Paragraphs>
  <ScaleCrop>false</ScaleCrop>
  <Company>CT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КОВЫЛКИНСКАЯ   ТЕРРИТОРИАЛЬНАЯ</dc:title>
  <dc:subject/>
  <dc:creator>Billi</dc:creator>
  <cp:keywords/>
  <dc:description/>
  <cp:lastModifiedBy>1</cp:lastModifiedBy>
  <cp:revision>23</cp:revision>
  <cp:lastPrinted>2018-09-10T05:28:00Z</cp:lastPrinted>
  <dcterms:created xsi:type="dcterms:W3CDTF">2017-09-10T06:26:00Z</dcterms:created>
  <dcterms:modified xsi:type="dcterms:W3CDTF">2002-01-06T21:47:00Z</dcterms:modified>
</cp:coreProperties>
</file>