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B5F" w:rsidRPr="0071529B" w:rsidRDefault="00935B5F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Г А З Е Т А</w:t>
      </w:r>
    </w:p>
    <w:p w:rsidR="00935B5F" w:rsidRPr="0071529B" w:rsidRDefault="00935B5F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Паевского сельского поселения</w:t>
      </w:r>
    </w:p>
    <w:p w:rsidR="00935B5F" w:rsidRPr="0071529B" w:rsidRDefault="00935B5F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Кадошкинского муниципального района</w:t>
      </w:r>
    </w:p>
    <w:p w:rsidR="00935B5F" w:rsidRPr="0071529B" w:rsidRDefault="00935B5F" w:rsidP="00DF004D">
      <w:pPr>
        <w:jc w:val="center"/>
        <w:rPr>
          <w:sz w:val="28"/>
          <w:szCs w:val="28"/>
        </w:rPr>
      </w:pPr>
      <w:r w:rsidRPr="0071529B">
        <w:rPr>
          <w:b/>
          <w:bCs/>
          <w:sz w:val="28"/>
          <w:szCs w:val="28"/>
        </w:rPr>
        <w:t>П А Е В Ц Ы</w:t>
      </w:r>
    </w:p>
    <w:p w:rsidR="00935B5F" w:rsidRPr="0071529B" w:rsidRDefault="00935B5F" w:rsidP="00DF00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 октября </w:t>
      </w:r>
      <w:r w:rsidRPr="0071529B">
        <w:rPr>
          <w:b/>
          <w:sz w:val="28"/>
          <w:szCs w:val="28"/>
        </w:rPr>
        <w:t xml:space="preserve">2018                                                                   </w:t>
      </w:r>
      <w:r>
        <w:rPr>
          <w:b/>
          <w:sz w:val="28"/>
          <w:szCs w:val="28"/>
        </w:rPr>
        <w:t xml:space="preserve">                             №26</w:t>
      </w:r>
    </w:p>
    <w:p w:rsidR="00935B5F" w:rsidRPr="0034506E" w:rsidRDefault="00935B5F" w:rsidP="00637BA1">
      <w:pPr>
        <w:rPr>
          <w:sz w:val="16"/>
          <w:szCs w:val="28"/>
        </w:rPr>
      </w:pPr>
    </w:p>
    <w:p w:rsidR="00935B5F" w:rsidRDefault="00935B5F" w:rsidP="00DA287B">
      <w:pPr>
        <w:jc w:val="both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</w:t>
      </w:r>
    </w:p>
    <w:p w:rsidR="00935B5F" w:rsidRDefault="00935B5F" w:rsidP="00290E4F">
      <w:pPr>
        <w:jc w:val="center"/>
      </w:pPr>
      <w:r>
        <w:t>АДМИНИСТРАЦИЯ  ПАЕВСКОГО</w:t>
      </w:r>
    </w:p>
    <w:p w:rsidR="00935B5F" w:rsidRDefault="00935B5F" w:rsidP="00290E4F">
      <w:pPr>
        <w:jc w:val="center"/>
      </w:pPr>
      <w:r>
        <w:t xml:space="preserve">СЕЛЬСКОГО ПОСЕЛЕНИЯ </w:t>
      </w:r>
    </w:p>
    <w:p w:rsidR="00935B5F" w:rsidRDefault="00935B5F" w:rsidP="00290E4F">
      <w:pPr>
        <w:jc w:val="center"/>
      </w:pPr>
      <w:r>
        <w:t>КАДОШКИНСКОГО МУНИЦИПАЛЬНОГО РАЙОНА</w:t>
      </w:r>
    </w:p>
    <w:p w:rsidR="00935B5F" w:rsidRDefault="00935B5F" w:rsidP="00290E4F">
      <w:r>
        <w:t xml:space="preserve">                                          РЕСПУБЛИКИ МОРДОВИЯ</w:t>
      </w:r>
    </w:p>
    <w:p w:rsidR="00935B5F" w:rsidRDefault="00935B5F" w:rsidP="00290E4F">
      <w:pPr>
        <w:jc w:val="center"/>
        <w:rPr>
          <w:b/>
        </w:rPr>
      </w:pPr>
    </w:p>
    <w:p w:rsidR="00935B5F" w:rsidRDefault="00935B5F" w:rsidP="00290E4F">
      <w:pPr>
        <w:jc w:val="center"/>
        <w:rPr>
          <w:i/>
        </w:rPr>
      </w:pPr>
      <w:r>
        <w:rPr>
          <w:b/>
          <w:sz w:val="40"/>
          <w:szCs w:val="40"/>
        </w:rPr>
        <w:t xml:space="preserve">  ПОСТАНОВЛЕНИЕ</w:t>
      </w:r>
      <w:r>
        <w:rPr>
          <w:i/>
        </w:rPr>
        <w:t xml:space="preserve">                                                                        </w:t>
      </w:r>
    </w:p>
    <w:p w:rsidR="00935B5F" w:rsidRDefault="00935B5F" w:rsidP="00290E4F">
      <w:pPr>
        <w:jc w:val="center"/>
        <w:rPr>
          <w:b/>
          <w:sz w:val="40"/>
          <w:szCs w:val="40"/>
        </w:rPr>
      </w:pPr>
      <w:r>
        <w:t xml:space="preserve">                     </w:t>
      </w:r>
      <w:r>
        <w:rPr>
          <w:i/>
        </w:rPr>
        <w:t xml:space="preserve"> </w:t>
      </w:r>
    </w:p>
    <w:p w:rsidR="00935B5F" w:rsidRDefault="00935B5F" w:rsidP="00290E4F">
      <w:pPr>
        <w:pStyle w:val="Heading1"/>
        <w:tabs>
          <w:tab w:val="left" w:pos="708"/>
        </w:tabs>
        <w:ind w:left="432" w:hanging="43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15 октября    2018 года                                                                       №51-П                                         </w:t>
      </w:r>
    </w:p>
    <w:p w:rsidR="00935B5F" w:rsidRDefault="00935B5F" w:rsidP="00290E4F">
      <w:pPr>
        <w:pStyle w:val="Heading1"/>
        <w:numPr>
          <w:ilvl w:val="0"/>
          <w:numId w:val="26"/>
        </w:numPr>
        <w:suppressAutoHyphens/>
        <w:overflowPunct/>
        <w:autoSpaceDE/>
        <w:autoSpaceDN/>
        <w:adjustRightInd/>
        <w:spacing w:after="120"/>
        <w:jc w:val="center"/>
        <w:textAlignment w:val="auto"/>
        <w:rPr>
          <w:rStyle w:val="Hyperlink"/>
          <w:color w:val="auto"/>
          <w:lang/>
        </w:rPr>
      </w:pPr>
      <w:hyperlink r:id="rId5" w:history="1">
        <w:r>
          <w:rPr>
            <w:rStyle w:val="a7"/>
            <w:rFonts w:ascii="Times New Roman" w:hAnsi="Times New Roman"/>
            <w:b w:val="0"/>
            <w:bCs w:val="0"/>
            <w:color w:val="000000"/>
            <w:sz w:val="28"/>
            <w:szCs w:val="28"/>
          </w:rPr>
          <w:br/>
        </w:r>
        <w:r>
          <w:rPr>
            <w:rStyle w:val="Hyperlink"/>
            <w:rFonts w:ascii="Times New Roman" w:hAnsi="Times New Roman"/>
            <w:sz w:val="28"/>
            <w:szCs w:val="28"/>
          </w:rPr>
          <w:t xml:space="preserve">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  </w:t>
        </w:r>
      </w:hyperlink>
    </w:p>
    <w:p w:rsidR="00935B5F" w:rsidRDefault="00935B5F" w:rsidP="00290E4F">
      <w:pPr>
        <w:pStyle w:val="Heading1"/>
        <w:numPr>
          <w:ilvl w:val="0"/>
          <w:numId w:val="26"/>
        </w:numPr>
        <w:suppressAutoHyphens/>
        <w:overflowPunct/>
        <w:autoSpaceDN/>
        <w:adjustRightInd/>
        <w:spacing w:after="120"/>
        <w:ind w:left="0" w:firstLine="851"/>
        <w:jc w:val="both"/>
        <w:textAlignment w:val="auto"/>
      </w:pPr>
    </w:p>
    <w:p w:rsidR="00935B5F" w:rsidRDefault="00935B5F" w:rsidP="00290E4F">
      <w:pPr>
        <w:pStyle w:val="Heading1"/>
        <w:numPr>
          <w:ilvl w:val="0"/>
          <w:numId w:val="26"/>
        </w:numPr>
        <w:suppressAutoHyphens/>
        <w:overflowPunct/>
        <w:autoSpaceDN/>
        <w:adjustRightInd/>
        <w:spacing w:after="120"/>
        <w:ind w:left="0" w:firstLine="851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 соответствии с </w:t>
      </w:r>
      <w:hyperlink r:id="rId6" w:history="1">
        <w:r>
          <w:rPr>
            <w:rStyle w:val="a7"/>
            <w:rFonts w:ascii="Times New Roman" w:hAnsi="Times New Roman"/>
            <w:b w:val="0"/>
            <w:color w:val="00000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от 6 октября 2003 года N 131-ФЗ «Об общих принципах организации местного самоуправления в Российской Федерации», в целях исполнения Федерального закона от 07.06.2017г. № 107-ФЗ «О внесении изменений в отдельные законодательные акты Российской Федерации» в части усовершенствования законодательства о публичных мероприятиях, руководствуясь Уставом Кадошкинского муниципального района, </w:t>
      </w:r>
      <w:r>
        <w:rPr>
          <w:rFonts w:ascii="Times New Roman" w:hAnsi="Times New Roman"/>
          <w:b w:val="0"/>
          <w:color w:val="000000"/>
          <w:sz w:val="28"/>
          <w:szCs w:val="28"/>
        </w:rPr>
        <w:t>адми</w:t>
      </w:r>
      <w:r>
        <w:rPr>
          <w:rFonts w:ascii="Times New Roman" w:hAnsi="Times New Roman"/>
          <w:b w:val="0"/>
          <w:sz w:val="28"/>
          <w:szCs w:val="28"/>
        </w:rPr>
        <w:t>нистрация Паевского сельского поселения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п о с т а н о в л я е т:  </w:t>
      </w:r>
    </w:p>
    <w:p w:rsidR="00935B5F" w:rsidRDefault="00935B5F" w:rsidP="00290E4F">
      <w:pPr>
        <w:ind w:firstLine="720"/>
        <w:jc w:val="both"/>
        <w:rPr>
          <w:sz w:val="28"/>
          <w:szCs w:val="28"/>
        </w:rPr>
      </w:pPr>
    </w:p>
    <w:p w:rsidR="00935B5F" w:rsidRDefault="00935B5F" w:rsidP="00290E4F">
      <w:pPr>
        <w:ind w:firstLine="708"/>
        <w:jc w:val="both"/>
      </w:pPr>
      <w:bookmarkStart w:id="0" w:name="sub_1"/>
      <w:r>
        <w:t xml:space="preserve">1. Утвердить </w:t>
      </w:r>
      <w:hyperlink r:id="rId7" w:anchor="sub_1000#sub_1000" w:history="1">
        <w:r>
          <w:rPr>
            <w:rStyle w:val="a7"/>
            <w:color w:val="000000"/>
          </w:rPr>
          <w:t>Порядок</w:t>
        </w:r>
      </w:hyperlink>
      <w:r>
        <w:t xml:space="preserve"> предоставления помещений для проведения встреч депутатов с избирателями согласно Приложению 1.</w:t>
      </w:r>
    </w:p>
    <w:p w:rsidR="00935B5F" w:rsidRDefault="00935B5F" w:rsidP="00290E4F">
      <w:pPr>
        <w:ind w:firstLine="708"/>
        <w:jc w:val="both"/>
      </w:pPr>
      <w:bookmarkStart w:id="1" w:name="sub_2"/>
      <w:bookmarkEnd w:id="0"/>
      <w:r>
        <w:t xml:space="preserve">2. Определить </w:t>
      </w:r>
      <w:hyperlink r:id="rId8" w:anchor="sub_2000#sub_2000" w:history="1">
        <w:r>
          <w:rPr>
            <w:rStyle w:val="a7"/>
            <w:color w:val="000000"/>
          </w:rPr>
          <w:t>специально отведенные места</w:t>
        </w:r>
      </w:hyperlink>
      <w:r>
        <w:rPr>
          <w:color w:val="000000"/>
        </w:rPr>
        <w:t>,</w:t>
      </w:r>
      <w:r>
        <w:t xml:space="preserve"> перечень помещений для проведения встреч депутатов с избирателями согласно Приложению 2.</w:t>
      </w:r>
    </w:p>
    <w:bookmarkEnd w:id="1"/>
    <w:p w:rsidR="00935B5F" w:rsidRDefault="00935B5F" w:rsidP="00290E4F">
      <w:pPr>
        <w:ind w:firstLine="708"/>
        <w:jc w:val="both"/>
      </w:pPr>
      <w:r>
        <w:rPr>
          <w:color w:val="000000"/>
        </w:rPr>
        <w:t>3. Настоящее</w:t>
      </w:r>
      <w:r>
        <w:t xml:space="preserve"> постановление вступает в силу со дня официального опубликования.</w:t>
      </w:r>
    </w:p>
    <w:p w:rsidR="00935B5F" w:rsidRDefault="00935B5F" w:rsidP="00290E4F">
      <w:pPr>
        <w:ind w:firstLine="708"/>
        <w:jc w:val="both"/>
      </w:pPr>
      <w:r>
        <w:t>4. Контроль за исполнением настоящего постановления возложить на Главу Паевского сельского поселения В.П.Келина</w:t>
      </w:r>
    </w:p>
    <w:p w:rsidR="00935B5F" w:rsidRDefault="00935B5F" w:rsidP="00290E4F">
      <w:pPr>
        <w:ind w:firstLine="540"/>
        <w:jc w:val="both"/>
      </w:pPr>
    </w:p>
    <w:p w:rsidR="00935B5F" w:rsidRDefault="00935B5F" w:rsidP="00290E4F">
      <w:pPr>
        <w:ind w:firstLine="540"/>
        <w:jc w:val="both"/>
      </w:pPr>
      <w:r>
        <w:t xml:space="preserve"> </w:t>
      </w:r>
    </w:p>
    <w:p w:rsidR="00935B5F" w:rsidRDefault="00935B5F" w:rsidP="00290E4F">
      <w:pPr>
        <w:ind w:hanging="360"/>
        <w:jc w:val="both"/>
        <w:rPr>
          <w:bCs/>
        </w:rPr>
      </w:pPr>
      <w:r>
        <w:t xml:space="preserve">     </w:t>
      </w:r>
      <w:r>
        <w:rPr>
          <w:bCs/>
        </w:rPr>
        <w:t xml:space="preserve">Глава Паевского сельского поселения                                                                      </w:t>
      </w:r>
    </w:p>
    <w:p w:rsidR="00935B5F" w:rsidRDefault="00935B5F" w:rsidP="00290E4F">
      <w:pPr>
        <w:jc w:val="both"/>
        <w:rPr>
          <w:bCs/>
        </w:rPr>
      </w:pPr>
      <w:r>
        <w:rPr>
          <w:bCs/>
        </w:rPr>
        <w:t>Кадошкинского муниципального района</w:t>
      </w:r>
    </w:p>
    <w:p w:rsidR="00935B5F" w:rsidRDefault="00935B5F" w:rsidP="00290E4F">
      <w:pPr>
        <w:jc w:val="both"/>
        <w:rPr>
          <w:bCs/>
        </w:rPr>
      </w:pPr>
      <w:r>
        <w:rPr>
          <w:bCs/>
        </w:rPr>
        <w:t xml:space="preserve">Республики Мордовия                                                            В.П.Келин                                                                    </w:t>
      </w: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</w:t>
      </w: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Приложение 1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к постановлению Администрации  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Паеского сельского поселения          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Кадошкинского муниципального района 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Республики Мордовия  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от «___» _______ 2018г. № ____</w:t>
      </w: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>
      <w:pPr>
        <w:pStyle w:val="Heading1"/>
        <w:numPr>
          <w:ilvl w:val="0"/>
          <w:numId w:val="26"/>
        </w:numPr>
        <w:suppressAutoHyphens/>
        <w:overflowPunct/>
        <w:autoSpaceDE/>
        <w:autoSpaceDN/>
        <w:adjustRightInd/>
        <w:spacing w:before="0" w:after="0"/>
        <w:jc w:val="center"/>
        <w:textAlignment w:val="auto"/>
        <w:rPr>
          <w:rFonts w:ascii="Times New Roman" w:hAnsi="Times New Roman"/>
          <w:sz w:val="28"/>
          <w:szCs w:val="28"/>
        </w:rPr>
      </w:pPr>
      <w:bookmarkStart w:id="2" w:name="sub_1000"/>
      <w:r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предоставления помещений для проведения встреч депутатов с избирателями</w:t>
      </w:r>
      <w:r>
        <w:rPr>
          <w:rFonts w:ascii="Times New Roman" w:hAnsi="Times New Roman"/>
          <w:b w:val="0"/>
          <w:sz w:val="28"/>
          <w:szCs w:val="28"/>
        </w:rPr>
        <w:br/>
      </w:r>
      <w:bookmarkEnd w:id="2"/>
    </w:p>
    <w:p w:rsidR="00935B5F" w:rsidRDefault="00935B5F" w:rsidP="00290E4F">
      <w:pPr>
        <w:ind w:firstLine="708"/>
        <w:jc w:val="both"/>
        <w:rPr>
          <w:sz w:val="28"/>
          <w:szCs w:val="28"/>
        </w:rPr>
      </w:pPr>
      <w:bookmarkStart w:id="3" w:name="sub_101"/>
      <w:r>
        <w:t xml:space="preserve">1. Порядок предоставления помещений для проведения встреч депутатов с избирателями (далее - Порядок), </w:t>
      </w:r>
      <w:bookmarkStart w:id="4" w:name="sub_102"/>
      <w:bookmarkEnd w:id="3"/>
      <w:r>
        <w:t xml:space="preserve"> разработан в соответствии с п.5 ст.11 Федерального закона от 06.10.1999 №184-ФЗ  "Об общих принципах организации законодательных (представительных) и исполнительных органов государственной власти субъектов Российской Федерации", ч.5.3 статьи 40 Федерального закона от 06.10.2003 N 131-ФЗ  "Об общих принципах организации местного самоуправления в Российской Федерации"   и регулирует порядок предоставления помещений для проведения встреч  депутатов с избирателями на территории Паевского  сельского поселения</w:t>
      </w:r>
      <w:r>
        <w:rPr>
          <w:b/>
        </w:rPr>
        <w:t xml:space="preserve"> </w:t>
      </w:r>
      <w:r>
        <w:t>Кадошкинского муниципального района для осуществления депутатской деятельности и работы с избирателями.</w:t>
      </w:r>
    </w:p>
    <w:p w:rsidR="00935B5F" w:rsidRDefault="00935B5F" w:rsidP="00290E4F">
      <w:pPr>
        <w:ind w:firstLine="708"/>
        <w:jc w:val="both"/>
      </w:pPr>
      <w:r>
        <w:t>2. Встречи депутатов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935B5F" w:rsidRDefault="00935B5F" w:rsidP="00290E4F">
      <w:pPr>
        <w:ind w:firstLine="708"/>
        <w:jc w:val="both"/>
      </w:pPr>
      <w:r>
        <w:t xml:space="preserve">3. </w:t>
      </w:r>
      <w:r>
        <w:rPr>
          <w:color w:val="000000"/>
        </w:rPr>
        <w:t>Адми</w:t>
      </w:r>
      <w:r>
        <w:t>нистрация Паевского  сельского поселения Кадошкинского муниципального района определяет перечень помещений, предоставляемых для проведения депутатом встреч с избирателями.</w:t>
      </w:r>
    </w:p>
    <w:p w:rsidR="00935B5F" w:rsidRDefault="00935B5F" w:rsidP="00290E4F">
      <w:pPr>
        <w:ind w:firstLine="708"/>
        <w:jc w:val="both"/>
      </w:pPr>
      <w:bookmarkStart w:id="5" w:name="sub_103"/>
      <w:bookmarkEnd w:id="4"/>
      <w:r>
        <w:t>4. Помещение для проведения депутатом встреч с избирателями предоставляется на безвозмездной основе.</w:t>
      </w:r>
    </w:p>
    <w:p w:rsidR="00935B5F" w:rsidRDefault="00935B5F" w:rsidP="00290E4F">
      <w:pPr>
        <w:ind w:firstLine="708"/>
        <w:jc w:val="both"/>
      </w:pPr>
      <w:r>
        <w:t xml:space="preserve">5. </w:t>
      </w:r>
      <w:r>
        <w:rPr>
          <w:color w:val="000000"/>
        </w:rPr>
        <w:t>Адми</w:t>
      </w:r>
      <w:r>
        <w:t xml:space="preserve">нистрация Паевского сельского поселения  Кадошкинского муниципального района обязана обеспечить равные условия для всех депутатов при предоставлении помещений для встреч с избирателями. </w:t>
      </w:r>
    </w:p>
    <w:p w:rsidR="00935B5F" w:rsidRDefault="00935B5F" w:rsidP="00290E4F">
      <w:pPr>
        <w:ind w:firstLine="708"/>
        <w:jc w:val="both"/>
        <w:rPr>
          <w:color w:val="000000"/>
        </w:rPr>
      </w:pPr>
      <w:bookmarkStart w:id="6" w:name="sub_104"/>
      <w:bookmarkEnd w:id="5"/>
      <w:r>
        <w:t xml:space="preserve">6. Для предоставления помещения депутаты направляют заявку о выделении помещения для проведения встреч с избирателями в адрес </w:t>
      </w:r>
      <w:r>
        <w:rPr>
          <w:color w:val="000000"/>
        </w:rPr>
        <w:t>Адми</w:t>
      </w:r>
      <w:r>
        <w:t xml:space="preserve">нистрации Паевского сельского поселения Кадошкинского муниципального района по форме согласно </w:t>
      </w:r>
      <w:hyperlink r:id="rId9" w:anchor="sub_11000#sub_11000" w:history="1">
        <w:r>
          <w:rPr>
            <w:rStyle w:val="a7"/>
            <w:color w:val="000000"/>
          </w:rPr>
          <w:t>приложению</w:t>
        </w:r>
      </w:hyperlink>
      <w:r>
        <w:rPr>
          <w:color w:val="000000"/>
        </w:rPr>
        <w:t xml:space="preserve"> к настоящему порядку.</w:t>
      </w:r>
    </w:p>
    <w:p w:rsidR="00935B5F" w:rsidRDefault="00935B5F" w:rsidP="00290E4F">
      <w:pPr>
        <w:ind w:firstLine="708"/>
        <w:jc w:val="both"/>
      </w:pPr>
      <w:bookmarkStart w:id="7" w:name="sub_105"/>
      <w:bookmarkEnd w:id="6"/>
      <w:r>
        <w:t>7. В заявлении указывается дата проведения мероприятия, его начало, продолжительности, примерное число участников, дата подачи заявки, данные ответственного за проведение мероприятия, его контактный телефон. Заявление о выделении помещения рассматривается в течение пяти рабочих дней со дня подачи с предоставлением заявителю соответствующего ответа.</w:t>
      </w:r>
    </w:p>
    <w:p w:rsidR="00935B5F" w:rsidRDefault="00935B5F" w:rsidP="00290E4F">
      <w:pPr>
        <w:ind w:firstLine="708"/>
        <w:jc w:val="both"/>
      </w:pPr>
      <w:bookmarkStart w:id="8" w:name="sub_106"/>
      <w:bookmarkEnd w:id="7"/>
      <w:r>
        <w:t>8. Помещения предоставляются по рабочим дням при условии, что это не помешает рабочему процессу. В целях избежания возникновения ситуации невозможности предоставить помещение, ввиду проведения в этот день (время) культурно-массовых мероприятий, запланированных ранее или проведения в этот день (время) запланированных ранее встреч другими депутатами в заявлении указывается способ (способы) уведомления депутата о согласовании заявки или об отказе в согласовании, с указанием причин отказа и предложением других дней и (или) времени для проведения встречи. В случае отказа в согласовании депутатом подаётся новое заявление.</w:t>
      </w:r>
    </w:p>
    <w:p w:rsidR="00935B5F" w:rsidRDefault="00935B5F" w:rsidP="00290E4F">
      <w:pPr>
        <w:ind w:firstLine="708"/>
        <w:jc w:val="both"/>
      </w:pPr>
      <w:r>
        <w:t>9. По предложению депутатов возможно предоставление для встречи одного помещения нескольким депутатам.</w:t>
      </w:r>
    </w:p>
    <w:p w:rsidR="00935B5F" w:rsidRDefault="00935B5F" w:rsidP="00290E4F">
      <w:pPr>
        <w:ind w:firstLine="708"/>
        <w:jc w:val="both"/>
      </w:pPr>
      <w:r>
        <w:t>10. Встреча не может начинаться ранее 8.00 часов и заканчиваться позднее 22.00 часов текущего дня по местному времени.</w:t>
      </w:r>
    </w:p>
    <w:p w:rsidR="00935B5F" w:rsidRDefault="00935B5F" w:rsidP="00290E4F">
      <w:pPr>
        <w:ind w:firstLine="708"/>
        <w:jc w:val="both"/>
      </w:pPr>
    </w:p>
    <w:p w:rsidR="00935B5F" w:rsidRDefault="00935B5F" w:rsidP="00290E4F">
      <w:pPr>
        <w:ind w:firstLine="708"/>
        <w:jc w:val="both"/>
      </w:pPr>
    </w:p>
    <w:bookmarkEnd w:id="8"/>
    <w:p w:rsidR="00935B5F" w:rsidRDefault="00935B5F" w:rsidP="00290E4F">
      <w:pPr>
        <w:jc w:val="both"/>
      </w:pPr>
    </w:p>
    <w:p w:rsidR="00935B5F" w:rsidRDefault="00935B5F" w:rsidP="00290E4F">
      <w:pPr>
        <w:ind w:left="-360"/>
        <w:rPr>
          <w:sz w:val="23"/>
          <w:szCs w:val="23"/>
        </w:rPr>
      </w:pPr>
    </w:p>
    <w:p w:rsidR="00935B5F" w:rsidRDefault="00935B5F" w:rsidP="00290E4F">
      <w:pPr>
        <w:ind w:left="-360"/>
        <w:rPr>
          <w:sz w:val="23"/>
          <w:szCs w:val="23"/>
        </w:rPr>
      </w:pPr>
    </w:p>
    <w:p w:rsidR="00935B5F" w:rsidRDefault="00935B5F" w:rsidP="00290E4F">
      <w:pPr>
        <w:ind w:left="-360"/>
        <w:rPr>
          <w:sz w:val="23"/>
          <w:szCs w:val="23"/>
        </w:rPr>
      </w:pPr>
    </w:p>
    <w:p w:rsidR="00935B5F" w:rsidRDefault="00935B5F" w:rsidP="00290E4F">
      <w:pPr>
        <w:rPr>
          <w:sz w:val="28"/>
          <w:szCs w:val="28"/>
          <w:lang w:eastAsia="ar-SA"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jc w:val="right"/>
        <w:rPr>
          <w:rStyle w:val="a8"/>
          <w:bCs/>
          <w:color w:val="000000"/>
        </w:rPr>
      </w:pPr>
      <w:bookmarkStart w:id="9" w:name="sub_11000"/>
      <w:r>
        <w:rPr>
          <w:rStyle w:val="a8"/>
          <w:bCs/>
          <w:color w:val="000000"/>
        </w:rPr>
        <w:t>Приложение</w:t>
      </w:r>
      <w:r>
        <w:rPr>
          <w:rStyle w:val="a8"/>
          <w:bCs/>
          <w:color w:val="000000"/>
        </w:rPr>
        <w:br/>
        <w:t xml:space="preserve">к </w:t>
      </w:r>
      <w:hyperlink r:id="rId10" w:anchor="sub_1000#sub_1000" w:history="1">
        <w:r>
          <w:rPr>
            <w:rStyle w:val="a7"/>
            <w:b/>
            <w:color w:val="000000"/>
          </w:rPr>
          <w:t>Порядку</w:t>
        </w:r>
      </w:hyperlink>
      <w:r>
        <w:rPr>
          <w:rStyle w:val="a8"/>
          <w:b w:val="0"/>
          <w:bCs/>
          <w:color w:val="000000"/>
        </w:rPr>
        <w:t xml:space="preserve"> </w:t>
      </w:r>
      <w:r>
        <w:rPr>
          <w:rStyle w:val="a8"/>
          <w:bCs/>
          <w:color w:val="000000"/>
        </w:rPr>
        <w:t>предоставления</w:t>
      </w:r>
      <w:r>
        <w:rPr>
          <w:rStyle w:val="a8"/>
          <w:bCs/>
          <w:color w:val="000000"/>
        </w:rPr>
        <w:br/>
        <w:t>помещений для проведения</w:t>
      </w:r>
      <w:r>
        <w:rPr>
          <w:rStyle w:val="a8"/>
          <w:bCs/>
          <w:color w:val="000000"/>
        </w:rPr>
        <w:br/>
        <w:t>встреч депутатов с избирателями</w:t>
      </w:r>
    </w:p>
    <w:bookmarkEnd w:id="9"/>
    <w:p w:rsidR="00935B5F" w:rsidRDefault="00935B5F" w:rsidP="00290E4F"/>
    <w:p w:rsidR="00935B5F" w:rsidRDefault="00935B5F" w:rsidP="00290E4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935B5F" w:rsidRDefault="00935B5F" w:rsidP="00290E4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Паевской сельской  администрации </w:t>
      </w:r>
    </w:p>
    <w:p w:rsidR="00935B5F" w:rsidRDefault="00935B5F" w:rsidP="00290E4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935B5F" w:rsidRDefault="00935B5F" w:rsidP="00290E4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от _______________________________</w:t>
      </w:r>
    </w:p>
    <w:p w:rsidR="00935B5F" w:rsidRDefault="00935B5F" w:rsidP="00290E4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(Ф.И.О. депутата)</w:t>
      </w:r>
    </w:p>
    <w:p w:rsidR="00935B5F" w:rsidRDefault="00935B5F" w:rsidP="00290E4F">
      <w:pPr>
        <w:rPr>
          <w:sz w:val="28"/>
          <w:szCs w:val="28"/>
        </w:rPr>
      </w:pPr>
    </w:p>
    <w:p w:rsidR="00935B5F" w:rsidRDefault="00935B5F" w:rsidP="00290E4F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8"/>
          <w:rFonts w:ascii="Times New Roman" w:hAnsi="Times New Roman"/>
          <w:bCs/>
          <w:color w:val="000000"/>
          <w:sz w:val="28"/>
          <w:szCs w:val="28"/>
        </w:rPr>
        <w:t>Заявление</w:t>
      </w:r>
    </w:p>
    <w:p w:rsidR="00935B5F" w:rsidRDefault="00935B5F" w:rsidP="00290E4F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8"/>
          <w:rFonts w:ascii="Times New Roman" w:hAnsi="Times New Roman"/>
          <w:bCs/>
          <w:color w:val="000000"/>
          <w:sz w:val="28"/>
          <w:szCs w:val="28"/>
        </w:rPr>
        <w:t>о предоставлении помещения для проведения</w:t>
      </w:r>
    </w:p>
    <w:p w:rsidR="00935B5F" w:rsidRDefault="00935B5F" w:rsidP="00290E4F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8"/>
          <w:rFonts w:ascii="Times New Roman" w:hAnsi="Times New Roman"/>
          <w:bCs/>
          <w:color w:val="000000"/>
          <w:sz w:val="28"/>
          <w:szCs w:val="28"/>
        </w:rPr>
        <w:t>встреч депутата с избирателями</w:t>
      </w:r>
    </w:p>
    <w:p w:rsidR="00935B5F" w:rsidRDefault="00935B5F" w:rsidP="00290E4F">
      <w:pPr>
        <w:rPr>
          <w:sz w:val="28"/>
          <w:szCs w:val="28"/>
        </w:rPr>
      </w:pPr>
    </w:p>
    <w:p w:rsidR="00935B5F" w:rsidRDefault="00935B5F" w:rsidP="00290E4F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 Федерального закона от 06.10.2003 г. N 131-ФЗ «Об общих принципах организации местного самоуправления в Российской Федерации» прошу предоставить помещение по адресу: _________________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35B5F" w:rsidRDefault="00935B5F" w:rsidP="00290E4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(место проведения встречи)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  проведения публичного мероприятия в форме собрания, встречи с избирателями которое планируется «___» ___________ 20__ года в ________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935B5F" w:rsidRDefault="00935B5F" w:rsidP="00290E4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(время начала проведения встречи)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Продолжительностью _______________________________________________.</w:t>
      </w:r>
    </w:p>
    <w:p w:rsidR="00935B5F" w:rsidRDefault="00935B5F" w:rsidP="00290E4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(продолжительность встречи)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Примерное число участников: _______________________________________.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за проведение мероприятия (встречи) ____________________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35B5F" w:rsidRDefault="00935B5F" w:rsidP="00290E4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(Ф.И.О., статус)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 _______________________________________________.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подачи заявки: _________________________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 _____________ _________________________</w:t>
      </w:r>
    </w:p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(подпись)                    (расшифровка подписи)</w:t>
      </w:r>
    </w:p>
    <w:p w:rsidR="00935B5F" w:rsidRDefault="00935B5F" w:rsidP="00290E4F">
      <w:pPr>
        <w:rPr>
          <w:sz w:val="28"/>
          <w:szCs w:val="28"/>
        </w:rPr>
      </w:pPr>
    </w:p>
    <w:p w:rsidR="00935B5F" w:rsidRDefault="00935B5F" w:rsidP="00290E4F"/>
    <w:p w:rsidR="00935B5F" w:rsidRDefault="00935B5F" w:rsidP="00290E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 20__ год</w:t>
      </w:r>
    </w:p>
    <w:p w:rsidR="00935B5F" w:rsidRDefault="00935B5F" w:rsidP="00290E4F">
      <w:pPr>
        <w:rPr>
          <w:sz w:val="28"/>
          <w:szCs w:val="28"/>
        </w:rPr>
      </w:pPr>
    </w:p>
    <w:p w:rsidR="00935B5F" w:rsidRDefault="00935B5F" w:rsidP="00290E4F"/>
    <w:p w:rsidR="00935B5F" w:rsidRDefault="00935B5F" w:rsidP="00290E4F"/>
    <w:p w:rsidR="00935B5F" w:rsidRDefault="00935B5F" w:rsidP="00290E4F"/>
    <w:p w:rsidR="00935B5F" w:rsidRDefault="00935B5F" w:rsidP="00290E4F"/>
    <w:p w:rsidR="00935B5F" w:rsidRDefault="00935B5F" w:rsidP="00290E4F"/>
    <w:p w:rsidR="00935B5F" w:rsidRDefault="00935B5F" w:rsidP="00290E4F"/>
    <w:p w:rsidR="00935B5F" w:rsidRDefault="00935B5F" w:rsidP="00290E4F"/>
    <w:p w:rsidR="00935B5F" w:rsidRDefault="00935B5F" w:rsidP="00290E4F"/>
    <w:p w:rsidR="00935B5F" w:rsidRDefault="00935B5F" w:rsidP="00290E4F"/>
    <w:p w:rsidR="00935B5F" w:rsidRDefault="00935B5F" w:rsidP="00290E4F"/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Приложение 2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к постановлению Администрации  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Паевского сельского поселения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Кадошкинского муниципального района 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Республики Мордовия  </w:t>
      </w:r>
    </w:p>
    <w:p w:rsidR="00935B5F" w:rsidRDefault="00935B5F" w:rsidP="00290E4F">
      <w:pPr>
        <w:ind w:left="105" w:hanging="360"/>
        <w:jc w:val="both"/>
        <w:rPr>
          <w:bCs/>
        </w:rPr>
      </w:pPr>
      <w:r>
        <w:rPr>
          <w:bCs/>
        </w:rPr>
        <w:t xml:space="preserve">                                                                  от «___» _______ 2018г. № ____</w:t>
      </w:r>
    </w:p>
    <w:p w:rsidR="00935B5F" w:rsidRDefault="00935B5F" w:rsidP="00290E4F">
      <w:pPr>
        <w:ind w:left="105" w:hanging="360"/>
        <w:jc w:val="both"/>
        <w:rPr>
          <w:bCs/>
        </w:rPr>
      </w:pPr>
    </w:p>
    <w:p w:rsidR="00935B5F" w:rsidRDefault="00935B5F" w:rsidP="00290E4F"/>
    <w:p w:rsidR="00935B5F" w:rsidRDefault="00935B5F" w:rsidP="00290E4F">
      <w:pPr>
        <w:pStyle w:val="Heading1"/>
        <w:numPr>
          <w:ilvl w:val="0"/>
          <w:numId w:val="26"/>
        </w:numPr>
        <w:suppressAutoHyphens/>
        <w:overflowPunct/>
        <w:autoSpaceDE/>
        <w:autoSpaceDN/>
        <w:adjustRightInd/>
        <w:spacing w:before="0" w:after="0"/>
        <w:jc w:val="center"/>
        <w:textAlignment w:val="auto"/>
        <w:rPr>
          <w:rFonts w:ascii="Times New Roman" w:hAnsi="Times New Roman"/>
          <w:sz w:val="28"/>
          <w:szCs w:val="28"/>
        </w:rPr>
      </w:pPr>
      <w:bookmarkStart w:id="10" w:name="sub_2000"/>
      <w:r>
        <w:rPr>
          <w:rFonts w:ascii="Times New Roman" w:hAnsi="Times New Roman"/>
          <w:sz w:val="28"/>
          <w:szCs w:val="28"/>
        </w:rPr>
        <w:t xml:space="preserve">Специально отведенные места, </w:t>
      </w:r>
    </w:p>
    <w:p w:rsidR="00935B5F" w:rsidRDefault="00935B5F" w:rsidP="00290E4F">
      <w:pPr>
        <w:pStyle w:val="Heading1"/>
        <w:numPr>
          <w:ilvl w:val="0"/>
          <w:numId w:val="26"/>
        </w:numPr>
        <w:suppressAutoHyphens/>
        <w:overflowPunct/>
        <w:autoSpaceDE/>
        <w:autoSpaceDN/>
        <w:adjustRightInd/>
        <w:spacing w:before="0" w:after="0"/>
        <w:jc w:val="center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помещений для проведения встреч депутатов с избирателями</w:t>
      </w:r>
      <w:r>
        <w:rPr>
          <w:rFonts w:ascii="Times New Roman" w:hAnsi="Times New Roman"/>
          <w:sz w:val="28"/>
          <w:szCs w:val="28"/>
        </w:rPr>
        <w:br/>
      </w:r>
      <w:bookmarkEnd w:id="10"/>
    </w:p>
    <w:p w:rsidR="00935B5F" w:rsidRDefault="00935B5F" w:rsidP="00290E4F">
      <w:pPr>
        <w:pStyle w:val="BodyText"/>
        <w:rPr>
          <w:rFonts w:ascii="Times New Roman" w:hAnsi="Times New Roman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4819"/>
        <w:gridCol w:w="4526"/>
      </w:tblGrid>
      <w:tr w:rsidR="00935B5F" w:rsidTr="00290E4F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F" w:rsidRDefault="00935B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F" w:rsidRDefault="00935B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помещений (мест)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5B5F" w:rsidRDefault="00935B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помещения</w:t>
            </w:r>
          </w:p>
        </w:tc>
      </w:tr>
      <w:tr w:rsidR="00935B5F" w:rsidTr="00290E4F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F" w:rsidRDefault="00935B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F" w:rsidRDefault="00935B5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Администрация Паевского  сельского поселения</w:t>
            </w:r>
          </w:p>
          <w:p w:rsidR="00935B5F" w:rsidRDefault="00935B5F">
            <w:pPr>
              <w:rPr>
                <w:sz w:val="28"/>
                <w:szCs w:val="28"/>
              </w:rPr>
            </w:pPr>
          </w:p>
          <w:p w:rsidR="00935B5F" w:rsidRDefault="00935B5F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5B5F" w:rsidRDefault="00935B5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С.Паево, ул.Школьная,д.20</w:t>
            </w:r>
          </w:p>
        </w:tc>
      </w:tr>
    </w:tbl>
    <w:p w:rsidR="00935B5F" w:rsidRDefault="00935B5F" w:rsidP="00290E4F">
      <w:pPr>
        <w:rPr>
          <w:sz w:val="28"/>
          <w:szCs w:val="28"/>
          <w:lang w:eastAsia="ar-SA"/>
        </w:rPr>
      </w:pPr>
    </w:p>
    <w:p w:rsidR="00935B5F" w:rsidRDefault="00935B5F" w:rsidP="00290E4F">
      <w:pPr>
        <w:ind w:left="105" w:hanging="360"/>
        <w:jc w:val="both"/>
        <w:rPr>
          <w:rStyle w:val="a8"/>
          <w:b w:val="0"/>
          <w:bCs/>
        </w:rPr>
      </w:pPr>
    </w:p>
    <w:p w:rsidR="00935B5F" w:rsidRDefault="00935B5F" w:rsidP="00290E4F">
      <w:pPr>
        <w:ind w:left="4536"/>
        <w:rPr>
          <w:color w:val="000000"/>
        </w:rPr>
      </w:pPr>
      <w:r>
        <w:rPr>
          <w:color w:val="000000"/>
        </w:rPr>
        <w:tab/>
      </w:r>
    </w:p>
    <w:p w:rsidR="00935B5F" w:rsidRDefault="00935B5F" w:rsidP="00290E4F"/>
    <w:p w:rsidR="00935B5F" w:rsidRDefault="00935B5F" w:rsidP="0034506E">
      <w:pPr>
        <w:rPr>
          <w:sz w:val="16"/>
          <w:szCs w:val="28"/>
        </w:rPr>
      </w:pPr>
    </w:p>
    <w:sectPr w:rsidR="00935B5F" w:rsidSect="005B5AA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4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3"/>
  </w:num>
  <w:num w:numId="22">
    <w:abstractNumId w:val="6"/>
  </w:num>
  <w:num w:numId="23">
    <w:abstractNumId w:val="4"/>
  </w:num>
  <w:num w:numId="24">
    <w:abstractNumId w:val="0"/>
  </w:num>
  <w:num w:numId="25">
    <w:abstractNumId w:val="5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72A90"/>
    <w:rsid w:val="0018517A"/>
    <w:rsid w:val="001E14AE"/>
    <w:rsid w:val="001E5B51"/>
    <w:rsid w:val="001E7393"/>
    <w:rsid w:val="001E7BE5"/>
    <w:rsid w:val="0020317F"/>
    <w:rsid w:val="00212BF6"/>
    <w:rsid w:val="00236D46"/>
    <w:rsid w:val="00273ED7"/>
    <w:rsid w:val="00290E4F"/>
    <w:rsid w:val="002B6154"/>
    <w:rsid w:val="002D2168"/>
    <w:rsid w:val="002E76F3"/>
    <w:rsid w:val="002F0264"/>
    <w:rsid w:val="0030369E"/>
    <w:rsid w:val="0034506E"/>
    <w:rsid w:val="003739B5"/>
    <w:rsid w:val="003876F5"/>
    <w:rsid w:val="003F02BE"/>
    <w:rsid w:val="00424E29"/>
    <w:rsid w:val="004260C0"/>
    <w:rsid w:val="004640E8"/>
    <w:rsid w:val="00471649"/>
    <w:rsid w:val="004877DD"/>
    <w:rsid w:val="004933C5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600AAE"/>
    <w:rsid w:val="006161B8"/>
    <w:rsid w:val="006250BE"/>
    <w:rsid w:val="00637BA1"/>
    <w:rsid w:val="00654A18"/>
    <w:rsid w:val="00667106"/>
    <w:rsid w:val="006A4D9F"/>
    <w:rsid w:val="006B7636"/>
    <w:rsid w:val="006C6F19"/>
    <w:rsid w:val="006E3F2A"/>
    <w:rsid w:val="006F409C"/>
    <w:rsid w:val="0071191C"/>
    <w:rsid w:val="0071315D"/>
    <w:rsid w:val="0071529B"/>
    <w:rsid w:val="00766FF5"/>
    <w:rsid w:val="007A1E58"/>
    <w:rsid w:val="007B05CE"/>
    <w:rsid w:val="007D307E"/>
    <w:rsid w:val="00811267"/>
    <w:rsid w:val="00822A62"/>
    <w:rsid w:val="00823087"/>
    <w:rsid w:val="00830F60"/>
    <w:rsid w:val="00855A08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6285D"/>
    <w:rsid w:val="0097290E"/>
    <w:rsid w:val="0099225A"/>
    <w:rsid w:val="009A596D"/>
    <w:rsid w:val="009B0D54"/>
    <w:rsid w:val="009E508B"/>
    <w:rsid w:val="00A0203C"/>
    <w:rsid w:val="00A0315E"/>
    <w:rsid w:val="00A27EFA"/>
    <w:rsid w:val="00A411F5"/>
    <w:rsid w:val="00A61167"/>
    <w:rsid w:val="00A825D6"/>
    <w:rsid w:val="00AC3806"/>
    <w:rsid w:val="00AD042C"/>
    <w:rsid w:val="00AD3276"/>
    <w:rsid w:val="00AD4840"/>
    <w:rsid w:val="00AD589F"/>
    <w:rsid w:val="00B02720"/>
    <w:rsid w:val="00B61180"/>
    <w:rsid w:val="00B757E1"/>
    <w:rsid w:val="00B852E3"/>
    <w:rsid w:val="00B9426E"/>
    <w:rsid w:val="00BE4AF7"/>
    <w:rsid w:val="00C64688"/>
    <w:rsid w:val="00CB50DB"/>
    <w:rsid w:val="00CB521C"/>
    <w:rsid w:val="00D16743"/>
    <w:rsid w:val="00D25DE8"/>
    <w:rsid w:val="00D5034D"/>
    <w:rsid w:val="00D61E8B"/>
    <w:rsid w:val="00D864FB"/>
    <w:rsid w:val="00DA287B"/>
    <w:rsid w:val="00DE2B41"/>
    <w:rsid w:val="00DF004D"/>
    <w:rsid w:val="00E216E3"/>
    <w:rsid w:val="00E40240"/>
    <w:rsid w:val="00E7344A"/>
    <w:rsid w:val="00E82502"/>
    <w:rsid w:val="00EB293A"/>
    <w:rsid w:val="00EC2943"/>
    <w:rsid w:val="00ED7F68"/>
    <w:rsid w:val="00EE64A1"/>
    <w:rsid w:val="00F1358A"/>
    <w:rsid w:val="00F2553B"/>
    <w:rsid w:val="00F81E30"/>
    <w:rsid w:val="00F97EBA"/>
    <w:rsid w:val="00FA414C"/>
    <w:rsid w:val="00FB1A75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5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Normal"/>
    <w:uiPriority w:val="99"/>
    <w:rsid w:val="005B5AAD"/>
    <w:pPr>
      <w:widowControl w:val="0"/>
      <w:jc w:val="center"/>
    </w:pPr>
    <w:rPr>
      <w:b/>
      <w:sz w:val="36"/>
    </w:rPr>
  </w:style>
  <w:style w:type="paragraph" w:styleId="BodyTextIndent">
    <w:name w:val="Body Text Indent"/>
    <w:basedOn w:val="Normal"/>
    <w:link w:val="BodyTextIndentChar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">
    <w:name w:val="Не вступил в силу"/>
    <w:basedOn w:val="DefaultParagraphFont"/>
    <w:uiPriority w:val="99"/>
    <w:rsid w:val="005B5AAD"/>
    <w:rPr>
      <w:rFonts w:cs="Times New Roman"/>
      <w:color w:val="008080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6285D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0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5B5AAD"/>
    <w:pPr>
      <w:jc w:val="center"/>
    </w:pPr>
    <w:rPr>
      <w:b/>
      <w:sz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">
    <w:name w:val="Обычный1"/>
    <w:uiPriority w:val="99"/>
    <w:rsid w:val="005B5AAD"/>
    <w:rPr>
      <w:sz w:val="24"/>
      <w:szCs w:val="20"/>
    </w:rPr>
  </w:style>
  <w:style w:type="paragraph" w:customStyle="1" w:styleId="10">
    <w:name w:val="Текст1"/>
    <w:basedOn w:val="Normal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Title">
    <w:name w:val="Title"/>
    <w:basedOn w:val="Normal"/>
    <w:link w:val="TitleChar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Normal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BodyTextIndent3">
    <w:name w:val="Body Text Indent 3"/>
    <w:basedOn w:val="Normal"/>
    <w:link w:val="BodyTextIndent3Char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D4840"/>
    <w:rPr>
      <w:rFonts w:cs="Times New Roman"/>
      <w:sz w:val="16"/>
      <w:szCs w:val="16"/>
    </w:rPr>
  </w:style>
  <w:style w:type="paragraph" w:styleId="ListBullet">
    <w:name w:val="List Bullet"/>
    <w:basedOn w:val="Normal"/>
    <w:uiPriority w:val="99"/>
    <w:rsid w:val="00B757E1"/>
    <w:pPr>
      <w:numPr>
        <w:numId w:val="5"/>
      </w:numPr>
      <w:contextualSpacing/>
    </w:pPr>
  </w:style>
  <w:style w:type="paragraph" w:customStyle="1" w:styleId="a1">
    <w:name w:val="Заголовок"/>
    <w:basedOn w:val="Normal"/>
    <w:next w:val="BodyText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Hyperlink">
    <w:name w:val="Hyperlink"/>
    <w:basedOn w:val="DefaultParagraphFont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Normal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2">
    <w:name w:val="Содержимое таблицы"/>
    <w:basedOn w:val="Normal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a3">
    <w:name w:val="Без интервала"/>
    <w:uiPriority w:val="99"/>
    <w:rsid w:val="00F81E30"/>
    <w:pPr>
      <w:suppressAutoHyphens/>
    </w:pPr>
    <w:rPr>
      <w:rFonts w:ascii="Calibri" w:hAnsi="Calibri"/>
    </w:rPr>
  </w:style>
  <w:style w:type="paragraph" w:customStyle="1" w:styleId="a4">
    <w:name w:val="Знак Знак Знак"/>
    <w:basedOn w:val="Normal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Normal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5">
    <w:name w:val="Нормальный (таблица)"/>
    <w:basedOn w:val="Normal"/>
    <w:next w:val="Normal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6">
    <w:name w:val="Таблицы (моноширинный)"/>
    <w:basedOn w:val="Normal"/>
    <w:next w:val="Normal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7">
    <w:name w:val="Гипертекстовая ссылка"/>
    <w:uiPriority w:val="99"/>
    <w:rsid w:val="00290E4F"/>
    <w:rPr>
      <w:color w:val="106BBE"/>
    </w:rPr>
  </w:style>
  <w:style w:type="character" w:customStyle="1" w:styleId="a8">
    <w:name w:val="Цветовое выделение"/>
    <w:uiPriority w:val="99"/>
    <w:rsid w:val="00290E4F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90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6;&#1072;&#1073;&#1086;&#1095;&#1080;&#1081;%20&#1089;&#1090;&#1086;&#1083;\2018\&#1055;&#1086;&#1089;&#1090;&#1072;&#1085;&#1086;&#1074;&#1083;&#1077;&#1085;&#1080;&#1103;\&#1055;&#1086;&#1089;&#1090;&#1072;&#1085;&#1086;&#1074;&#1083;&#1077;&#1085;&#1080;&#1077;%20&#8470;51%20&#1086;&#1090;%2015.10.2018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1\&#1056;&#1072;&#1073;&#1086;&#1095;&#1080;&#1081;%20&#1089;&#1090;&#1086;&#1083;\2018\&#1055;&#1086;&#1089;&#1090;&#1072;&#1085;&#1086;&#1074;&#1083;&#1077;&#1085;&#1080;&#1103;\&#1055;&#1086;&#1089;&#1090;&#1072;&#1085;&#1086;&#1074;&#1083;&#1077;&#1085;&#1080;&#1077;%20&#8470;51%20&#1086;&#1090;%2015.10.2018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44804384&amp;sub=0" TargetMode="External"/><Relationship Id="rId10" Type="http://schemas.openxmlformats.org/officeDocument/2006/relationships/hyperlink" Target="file:///C:\Documents%20and%20Settings\1\&#1056;&#1072;&#1073;&#1086;&#1095;&#1080;&#1081;%20&#1089;&#1090;&#1086;&#1083;\2018\&#1055;&#1086;&#1089;&#1090;&#1072;&#1085;&#1086;&#1074;&#1083;&#1077;&#1085;&#1080;&#1103;\&#1055;&#1086;&#1089;&#1090;&#1072;&#1085;&#1086;&#1074;&#1083;&#1077;&#1085;&#1080;&#1077;%20&#8470;51%20&#1086;&#1090;%2015.10.2018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1\&#1056;&#1072;&#1073;&#1086;&#1095;&#1080;&#1081;%20&#1089;&#1090;&#1086;&#1083;\2018\&#1055;&#1086;&#1089;&#1090;&#1072;&#1085;&#1086;&#1074;&#1083;&#1077;&#1085;&#1080;&#1103;\&#1055;&#1086;&#1089;&#1090;&#1072;&#1085;&#1086;&#1074;&#1083;&#1077;&#1085;&#1080;&#1077;%20&#8470;51%20&#1086;&#1090;%2015.10.2018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251</TotalTime>
  <Pages>4</Pages>
  <Words>1370</Words>
  <Characters>7809</Characters>
  <Application>Microsoft Office Outlook</Application>
  <DocSecurity>0</DocSecurity>
  <Lines>0</Lines>
  <Paragraphs>0</Paragraphs>
  <ScaleCrop>false</ScaleCrop>
  <Company>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1</cp:lastModifiedBy>
  <cp:revision>24</cp:revision>
  <cp:lastPrinted>2018-09-10T05:28:00Z</cp:lastPrinted>
  <dcterms:created xsi:type="dcterms:W3CDTF">2017-09-10T06:26:00Z</dcterms:created>
  <dcterms:modified xsi:type="dcterms:W3CDTF">2002-01-06T21:53:00Z</dcterms:modified>
</cp:coreProperties>
</file>