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A01" w:rsidRPr="0071529B" w:rsidRDefault="00F55A01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F55A01" w:rsidRPr="0071529B" w:rsidRDefault="00F55A01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Паевского сельского поселения</w:t>
      </w:r>
    </w:p>
    <w:p w:rsidR="00F55A01" w:rsidRPr="0071529B" w:rsidRDefault="00F55A01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Кадошкинского муниципального района</w:t>
      </w:r>
    </w:p>
    <w:p w:rsidR="00F55A01" w:rsidRPr="0071529B" w:rsidRDefault="00F55A01" w:rsidP="00DF004D">
      <w:pPr>
        <w:jc w:val="center"/>
        <w:rPr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 Ц Ы</w:t>
      </w:r>
    </w:p>
    <w:p w:rsidR="00F55A01" w:rsidRPr="0071529B" w:rsidRDefault="00F55A01" w:rsidP="00DF00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 ноября </w:t>
      </w:r>
      <w:r w:rsidRPr="0071529B">
        <w:rPr>
          <w:b/>
          <w:sz w:val="28"/>
          <w:szCs w:val="28"/>
        </w:rPr>
        <w:t xml:space="preserve">2018                                                                   </w:t>
      </w:r>
      <w:r>
        <w:rPr>
          <w:b/>
          <w:sz w:val="28"/>
          <w:szCs w:val="28"/>
        </w:rPr>
        <w:t xml:space="preserve">                             №28</w:t>
      </w:r>
    </w:p>
    <w:p w:rsidR="00F55A01" w:rsidRPr="0034506E" w:rsidRDefault="00F55A01" w:rsidP="00637BA1">
      <w:pPr>
        <w:rPr>
          <w:sz w:val="16"/>
          <w:szCs w:val="28"/>
        </w:rPr>
      </w:pPr>
    </w:p>
    <w:p w:rsidR="00F55A01" w:rsidRDefault="00F55A01" w:rsidP="00C32EA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F55A01" w:rsidRDefault="00F55A01" w:rsidP="00C32EA0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F55A01" w:rsidRDefault="00F55A01" w:rsidP="00C32EA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F55A01" w:rsidRDefault="00F55A01" w:rsidP="00C32EA0">
      <w:pPr>
        <w:jc w:val="both"/>
      </w:pPr>
      <w:r>
        <w:t xml:space="preserve">                                                           </w:t>
      </w:r>
      <w:r>
        <w:rPr>
          <w:b/>
        </w:rPr>
        <w:t xml:space="preserve">  РЕСПУБЛИКА  МОРДОВИЯ</w:t>
      </w:r>
    </w:p>
    <w:p w:rsidR="00F55A01" w:rsidRDefault="00F55A01" w:rsidP="00C32EA0">
      <w:pPr>
        <w:jc w:val="both"/>
      </w:pPr>
    </w:p>
    <w:p w:rsidR="00F55A01" w:rsidRDefault="00F55A01" w:rsidP="00C32EA0">
      <w:pPr>
        <w:jc w:val="both"/>
        <w:rPr>
          <w:b/>
        </w:rPr>
      </w:pPr>
      <w:r>
        <w:t xml:space="preserve">                        </w:t>
      </w:r>
      <w:r>
        <w:rPr>
          <w:b/>
        </w:rPr>
        <w:t>СОВЕТ  ДЕПУТАТОВ  ПАЕВСКОГО  СЕЛЬСКОГО  ПОСЕЛЕНИЯ</w:t>
      </w:r>
    </w:p>
    <w:p w:rsidR="00F55A01" w:rsidRDefault="00F55A01" w:rsidP="00C32EA0">
      <w:pPr>
        <w:jc w:val="both"/>
        <w:rPr>
          <w:b/>
        </w:rPr>
      </w:pPr>
    </w:p>
    <w:p w:rsidR="00F55A01" w:rsidRDefault="00F55A01" w:rsidP="00C32EA0">
      <w:pPr>
        <w:jc w:val="both"/>
        <w:rPr>
          <w:b/>
        </w:rPr>
      </w:pPr>
      <w:r>
        <w:rPr>
          <w:b/>
        </w:rPr>
        <w:t xml:space="preserve">                                  КАДОШКИНСКОГО  МУНИЦИПАЛЬНОГО  РАЙОНА</w:t>
      </w:r>
    </w:p>
    <w:p w:rsidR="00F55A01" w:rsidRDefault="00F55A01" w:rsidP="00C32EA0">
      <w:pPr>
        <w:jc w:val="both"/>
        <w:rPr>
          <w:b/>
          <w:sz w:val="28"/>
          <w:szCs w:val="28"/>
        </w:rPr>
      </w:pPr>
      <w:r>
        <w:rPr>
          <w:b/>
        </w:rPr>
        <w:br/>
        <w:t xml:space="preserve">                                                            </w:t>
      </w:r>
    </w:p>
    <w:p w:rsidR="00F55A01" w:rsidRDefault="00F55A01" w:rsidP="00C32E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шестого  созыва</w:t>
      </w:r>
    </w:p>
    <w:p w:rsidR="00F55A01" w:rsidRDefault="00F55A01" w:rsidP="00C32EA0">
      <w:pPr>
        <w:jc w:val="both"/>
        <w:rPr>
          <w:b/>
          <w:sz w:val="28"/>
          <w:szCs w:val="28"/>
        </w:rPr>
      </w:pPr>
    </w:p>
    <w:p w:rsidR="00F55A01" w:rsidRPr="00654A18" w:rsidRDefault="00F55A01" w:rsidP="00C32EA0">
      <w:pPr>
        <w:jc w:val="both"/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>Р Е Ш Е Н И Е  № 75</w:t>
      </w:r>
    </w:p>
    <w:p w:rsidR="00F55A01" w:rsidRPr="00654A18" w:rsidRDefault="00F55A01" w:rsidP="00C32EA0">
      <w:pPr>
        <w:jc w:val="both"/>
      </w:pPr>
    </w:p>
    <w:p w:rsidR="00F55A01" w:rsidRDefault="00F55A01" w:rsidP="00C32E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Двадцать пятая очередная сессия Совета депутатов</w:t>
      </w:r>
    </w:p>
    <w:p w:rsidR="00F55A01" w:rsidRDefault="00F55A01" w:rsidP="00C32E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Паевского сельского поселения</w:t>
      </w:r>
    </w:p>
    <w:p w:rsidR="00F55A01" w:rsidRDefault="00F55A01" w:rsidP="00C32E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07 ноября 2018 года                                                                                   с. Паево</w:t>
      </w:r>
    </w:p>
    <w:p w:rsidR="00F55A01" w:rsidRDefault="00F55A01" w:rsidP="00C32EA0">
      <w:pPr>
        <w:jc w:val="both"/>
        <w:rPr>
          <w:b/>
          <w:sz w:val="28"/>
          <w:szCs w:val="28"/>
        </w:rPr>
      </w:pPr>
    </w:p>
    <w:p w:rsidR="00F55A01" w:rsidRDefault="00F55A01" w:rsidP="00C32E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о внесение изменений в решение Совета депутатов Паевского</w:t>
      </w:r>
    </w:p>
    <w:p w:rsidR="00F55A01" w:rsidRDefault="00F55A01" w:rsidP="00C32E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сельского поселения от 28.12.2017 года №46  « О бюджете</w:t>
      </w:r>
    </w:p>
    <w:p w:rsidR="00F55A01" w:rsidRDefault="00F55A01" w:rsidP="00C32E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Паевского сельского поселения на 2018 год»</w:t>
      </w:r>
    </w:p>
    <w:p w:rsidR="00F55A01" w:rsidRDefault="00F55A01" w:rsidP="00C32EA0">
      <w:pPr>
        <w:jc w:val="both"/>
        <w:rPr>
          <w:b/>
          <w:sz w:val="28"/>
          <w:szCs w:val="28"/>
        </w:rPr>
      </w:pP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>В связи уточнением бюджетных ассигнований на 2018 год Совет депутатов Паевского сельского поселения р е ш и л:</w:t>
      </w: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Внести в решение сессии Совета депутатов Паевского сельского поселения от 28.12.2017 года № 46 «О бюджете Паевского сельского поселения на 2018 год» следующие изменения:</w:t>
      </w: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Пункт 1 статьи 1. Основные характеристики бюджета Паевского сельского поселения изложить в новой редакции:</w:t>
      </w: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Утвердить бюджет Паевского сельского поселения на 2018 год по расходам в сумме 2375574 руб.80коп. и доходам в сумме 2375574руб.80коп.</w:t>
      </w:r>
    </w:p>
    <w:p w:rsidR="00F55A01" w:rsidRDefault="00F55A01" w:rsidP="00C32EA0">
      <w:pPr>
        <w:jc w:val="both"/>
        <w:rPr>
          <w:sz w:val="28"/>
          <w:szCs w:val="28"/>
        </w:rPr>
      </w:pP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 Приложение 2,3, 4 изложить в новой редакции.</w:t>
      </w:r>
    </w:p>
    <w:p w:rsidR="00F55A01" w:rsidRDefault="00F55A01" w:rsidP="00C32EA0">
      <w:pPr>
        <w:jc w:val="both"/>
        <w:rPr>
          <w:sz w:val="28"/>
          <w:szCs w:val="28"/>
        </w:rPr>
      </w:pP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 Настоящее решение подлежит официальному опубликованию в газете  «Паевцы».</w:t>
      </w:r>
    </w:p>
    <w:p w:rsidR="00F55A01" w:rsidRDefault="00F55A01" w:rsidP="00C32EA0">
      <w:pPr>
        <w:jc w:val="both"/>
        <w:rPr>
          <w:sz w:val="28"/>
          <w:szCs w:val="28"/>
        </w:rPr>
      </w:pPr>
    </w:p>
    <w:p w:rsidR="00F55A01" w:rsidRDefault="00F55A01" w:rsidP="00C32EA0">
      <w:pPr>
        <w:jc w:val="both"/>
        <w:rPr>
          <w:b/>
          <w:sz w:val="28"/>
          <w:szCs w:val="28"/>
        </w:rPr>
      </w:pP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Паевского сельского поселения </w:t>
      </w:r>
    </w:p>
    <w:p w:rsidR="00F55A01" w:rsidRDefault="00F55A01" w:rsidP="00C32EA0">
      <w:pPr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F55A01" w:rsidRPr="00654A18" w:rsidRDefault="00F55A01" w:rsidP="00C32EA0">
      <w:pPr>
        <w:jc w:val="both"/>
        <w:rPr>
          <w:sz w:val="28"/>
          <w:szCs w:val="28"/>
        </w:rPr>
      </w:pPr>
      <w:r w:rsidRPr="00654A18">
        <w:rPr>
          <w:sz w:val="28"/>
          <w:szCs w:val="28"/>
        </w:rPr>
        <w:t>Республики Мордовия                                                             В.П. Келин</w:t>
      </w:r>
    </w:p>
    <w:p w:rsidR="00F55A01" w:rsidRPr="00654A18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5A01" w:rsidRPr="00654A18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5A01" w:rsidRDefault="00F55A01" w:rsidP="00C32EA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55A01" w:rsidRDefault="00F55A01" w:rsidP="00946B7D">
      <w:pPr>
        <w:rPr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both"/>
      </w:pPr>
      <w:r>
        <w:t>Учредитель: Паевский сельский Совет депутатов пятого созыва Кадошкинского муниципального района</w:t>
      </w:r>
    </w:p>
    <w:p w:rsidR="00F55A01" w:rsidRDefault="00F55A01" w:rsidP="00946B7D">
      <w:pPr>
        <w:jc w:val="both"/>
      </w:pPr>
      <w:r>
        <w:t>Главный редактор: Келин В.П.</w:t>
      </w:r>
    </w:p>
    <w:p w:rsidR="00F55A01" w:rsidRDefault="00F55A01" w:rsidP="00946B7D">
      <w:pPr>
        <w:jc w:val="both"/>
      </w:pPr>
      <w:r>
        <w:t>Адрес: 431902, РМ, Кадошкинский район, с. Паево, ул. Школьная, д.20</w:t>
      </w:r>
    </w:p>
    <w:p w:rsidR="00F55A01" w:rsidRDefault="00F55A01" w:rsidP="00946B7D">
      <w:pPr>
        <w:pStyle w:val="Heading1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Тираж: 5 экземпляров</w:t>
      </w:r>
    </w:p>
    <w:p w:rsidR="00F55A01" w:rsidRDefault="00F55A01" w:rsidP="00946B7D">
      <w:pPr>
        <w:jc w:val="both"/>
      </w:pPr>
    </w:p>
    <w:p w:rsidR="00F55A01" w:rsidRDefault="00F55A01" w:rsidP="00946B7D">
      <w:pPr>
        <w:jc w:val="both"/>
        <w:rPr>
          <w:b/>
          <w:sz w:val="28"/>
          <w:szCs w:val="28"/>
        </w:rPr>
      </w:pPr>
      <w:r>
        <w:rPr>
          <w:b/>
        </w:rPr>
        <w:t>Время подписи в печати по графику: 16-00, подписан: 16-00</w:t>
      </w:r>
    </w:p>
    <w:p w:rsidR="00F55A01" w:rsidRDefault="00F55A01" w:rsidP="00946B7D">
      <w:pPr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center"/>
        <w:rPr>
          <w:b/>
          <w:sz w:val="28"/>
          <w:szCs w:val="28"/>
        </w:rPr>
      </w:pPr>
    </w:p>
    <w:p w:rsidR="00F55A01" w:rsidRDefault="00F55A01" w:rsidP="00946B7D">
      <w:pPr>
        <w:jc w:val="both"/>
        <w:rPr>
          <w:b/>
          <w:sz w:val="28"/>
          <w:szCs w:val="28"/>
        </w:rPr>
      </w:pPr>
    </w:p>
    <w:p w:rsidR="00F55A01" w:rsidRDefault="00F55A01" w:rsidP="00946B7D">
      <w:pPr>
        <w:rPr>
          <w:b/>
          <w:sz w:val="18"/>
          <w:szCs w:val="18"/>
        </w:rPr>
      </w:pPr>
    </w:p>
    <w:p w:rsidR="00F55A01" w:rsidRDefault="00F55A01" w:rsidP="00DA287B">
      <w:pPr>
        <w:jc w:val="both"/>
        <w:rPr>
          <w:b/>
          <w:sz w:val="28"/>
          <w:szCs w:val="28"/>
        </w:rPr>
      </w:pPr>
      <w:r>
        <w:rPr>
          <w:b/>
        </w:rPr>
        <w:t xml:space="preserve">               </w:t>
      </w:r>
    </w:p>
    <w:sectPr w:rsidR="00F55A01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4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3"/>
  </w:num>
  <w:num w:numId="26">
    <w:abstractNumId w:val="6"/>
  </w:num>
  <w:num w:numId="27">
    <w:abstractNumId w:val="4"/>
  </w:num>
  <w:num w:numId="28">
    <w:abstractNumId w:val="0"/>
  </w:num>
  <w:num w:numId="29">
    <w:abstractNumId w:val="5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72A90"/>
    <w:rsid w:val="0018517A"/>
    <w:rsid w:val="001E14AE"/>
    <w:rsid w:val="001E5B51"/>
    <w:rsid w:val="001E7393"/>
    <w:rsid w:val="001E7BE5"/>
    <w:rsid w:val="0020317F"/>
    <w:rsid w:val="00212BF6"/>
    <w:rsid w:val="00236D46"/>
    <w:rsid w:val="00273ED7"/>
    <w:rsid w:val="00290E4F"/>
    <w:rsid w:val="002B6154"/>
    <w:rsid w:val="002B61D5"/>
    <w:rsid w:val="002C0795"/>
    <w:rsid w:val="002D2168"/>
    <w:rsid w:val="002E76F3"/>
    <w:rsid w:val="002F0264"/>
    <w:rsid w:val="0030369E"/>
    <w:rsid w:val="0034506E"/>
    <w:rsid w:val="003739B5"/>
    <w:rsid w:val="003876F5"/>
    <w:rsid w:val="003E68AA"/>
    <w:rsid w:val="003F02BE"/>
    <w:rsid w:val="00424E29"/>
    <w:rsid w:val="004260C0"/>
    <w:rsid w:val="004640E8"/>
    <w:rsid w:val="00471649"/>
    <w:rsid w:val="004877DD"/>
    <w:rsid w:val="004933C5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600AAE"/>
    <w:rsid w:val="006161B8"/>
    <w:rsid w:val="006250BE"/>
    <w:rsid w:val="00637BA1"/>
    <w:rsid w:val="00654A18"/>
    <w:rsid w:val="00667106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D307E"/>
    <w:rsid w:val="00811267"/>
    <w:rsid w:val="00822A62"/>
    <w:rsid w:val="00823087"/>
    <w:rsid w:val="00830F60"/>
    <w:rsid w:val="00855A08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6285D"/>
    <w:rsid w:val="0097290E"/>
    <w:rsid w:val="0099225A"/>
    <w:rsid w:val="009A596D"/>
    <w:rsid w:val="009B0D54"/>
    <w:rsid w:val="009E508B"/>
    <w:rsid w:val="00A0203C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B02720"/>
    <w:rsid w:val="00B61180"/>
    <w:rsid w:val="00B757E1"/>
    <w:rsid w:val="00B852E3"/>
    <w:rsid w:val="00B9426E"/>
    <w:rsid w:val="00BE4AF7"/>
    <w:rsid w:val="00C32EA0"/>
    <w:rsid w:val="00C64688"/>
    <w:rsid w:val="00CB50DB"/>
    <w:rsid w:val="00CB521C"/>
    <w:rsid w:val="00D16743"/>
    <w:rsid w:val="00D25DE8"/>
    <w:rsid w:val="00D5034D"/>
    <w:rsid w:val="00D61E8B"/>
    <w:rsid w:val="00D864FB"/>
    <w:rsid w:val="00DA287B"/>
    <w:rsid w:val="00DE2B41"/>
    <w:rsid w:val="00DF004D"/>
    <w:rsid w:val="00E216E3"/>
    <w:rsid w:val="00E40240"/>
    <w:rsid w:val="00E7344A"/>
    <w:rsid w:val="00E82502"/>
    <w:rsid w:val="00EB293A"/>
    <w:rsid w:val="00EC2943"/>
    <w:rsid w:val="00ED7F68"/>
    <w:rsid w:val="00EE64A1"/>
    <w:rsid w:val="00F05C84"/>
    <w:rsid w:val="00F1358A"/>
    <w:rsid w:val="00F2553B"/>
    <w:rsid w:val="00F55A01"/>
    <w:rsid w:val="00F81E30"/>
    <w:rsid w:val="00F97EBA"/>
    <w:rsid w:val="00FA414C"/>
    <w:rsid w:val="00FB1A75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5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Normal"/>
    <w:uiPriority w:val="99"/>
    <w:rsid w:val="005B5AAD"/>
    <w:pPr>
      <w:widowControl w:val="0"/>
      <w:jc w:val="center"/>
    </w:pPr>
    <w:rPr>
      <w:b/>
      <w:sz w:val="36"/>
    </w:rPr>
  </w:style>
  <w:style w:type="paragraph" w:styleId="BodyTextIndent">
    <w:name w:val="Body Text Indent"/>
    <w:basedOn w:val="Normal"/>
    <w:link w:val="BodyTextIndentChar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">
    <w:name w:val="Не вступил в силу"/>
    <w:basedOn w:val="DefaultParagraphFont"/>
    <w:uiPriority w:val="99"/>
    <w:rsid w:val="005B5AAD"/>
    <w:rPr>
      <w:rFonts w:cs="Times New Roman"/>
      <w:color w:val="008080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6285D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0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B5AAD"/>
    <w:pPr>
      <w:jc w:val="center"/>
    </w:pPr>
    <w:rPr>
      <w:b/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5B5AAD"/>
    <w:rPr>
      <w:sz w:val="24"/>
      <w:szCs w:val="20"/>
    </w:rPr>
  </w:style>
  <w:style w:type="paragraph" w:customStyle="1" w:styleId="10">
    <w:name w:val="Текст1"/>
    <w:basedOn w:val="Normal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Normal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BodyTextIndent3">
    <w:name w:val="Body Text Indent 3"/>
    <w:basedOn w:val="Normal"/>
    <w:link w:val="BodyTextIndent3Char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D4840"/>
    <w:rPr>
      <w:rFonts w:cs="Times New Roman"/>
      <w:sz w:val="16"/>
      <w:szCs w:val="16"/>
    </w:rPr>
  </w:style>
  <w:style w:type="paragraph" w:styleId="ListBullet">
    <w:name w:val="List Bullet"/>
    <w:basedOn w:val="Normal"/>
    <w:uiPriority w:val="99"/>
    <w:rsid w:val="00B757E1"/>
    <w:pPr>
      <w:numPr>
        <w:numId w:val="5"/>
      </w:numPr>
      <w:contextualSpacing/>
    </w:pPr>
  </w:style>
  <w:style w:type="paragraph" w:customStyle="1" w:styleId="a1">
    <w:name w:val="Заголовок"/>
    <w:basedOn w:val="Normal"/>
    <w:next w:val="BodyText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Hyperlink">
    <w:name w:val="Hyperlink"/>
    <w:basedOn w:val="DefaultParagraphFont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Normal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2">
    <w:name w:val="Содержимое таблицы"/>
    <w:basedOn w:val="Normal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a3">
    <w:name w:val="Без интервала"/>
    <w:uiPriority w:val="99"/>
    <w:rsid w:val="00F81E30"/>
    <w:pPr>
      <w:suppressAutoHyphens/>
    </w:pPr>
    <w:rPr>
      <w:rFonts w:ascii="Calibri" w:hAnsi="Calibri"/>
    </w:rPr>
  </w:style>
  <w:style w:type="paragraph" w:customStyle="1" w:styleId="a4">
    <w:name w:val="Знак Знак Знак"/>
    <w:basedOn w:val="Normal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Normal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5">
    <w:name w:val="Нормальный (таблица)"/>
    <w:basedOn w:val="Normal"/>
    <w:next w:val="Normal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6">
    <w:name w:val="Таблицы (моноширинный)"/>
    <w:basedOn w:val="Normal"/>
    <w:next w:val="Normal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7">
    <w:name w:val="Гипертекстовая ссылка"/>
    <w:uiPriority w:val="99"/>
    <w:rsid w:val="00290E4F"/>
    <w:rPr>
      <w:color w:val="106BBE"/>
    </w:rPr>
  </w:style>
  <w:style w:type="character" w:customStyle="1" w:styleId="a8">
    <w:name w:val="Цветовое выделение"/>
    <w:uiPriority w:val="99"/>
    <w:rsid w:val="00290E4F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3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3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3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255</TotalTime>
  <Pages>2</Pages>
  <Words>376</Words>
  <Characters>2144</Characters>
  <Application>Microsoft Office Outlook</Application>
  <DocSecurity>0</DocSecurity>
  <Lines>0</Lines>
  <Paragraphs>0</Paragraphs>
  <ScaleCrop>false</ScaleCrop>
  <Company>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1</cp:lastModifiedBy>
  <cp:revision>26</cp:revision>
  <cp:lastPrinted>2018-09-10T05:28:00Z</cp:lastPrinted>
  <dcterms:created xsi:type="dcterms:W3CDTF">2017-09-10T06:26:00Z</dcterms:created>
  <dcterms:modified xsi:type="dcterms:W3CDTF">2002-01-06T03:37:00Z</dcterms:modified>
</cp:coreProperties>
</file>