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EF9" w:rsidRDefault="000A2EF9" w:rsidP="008B6852">
      <w:pPr>
        <w:jc w:val="center"/>
      </w:pPr>
      <w:r>
        <w:t>АДМИНИСТРАЦИЯ ПАЕВСКОГО СЕЛЬСКОГО ПОСЕЛЕНИЯ</w:t>
      </w:r>
    </w:p>
    <w:p w:rsidR="000A2EF9" w:rsidRDefault="000A2EF9" w:rsidP="008B6852">
      <w:pPr>
        <w:jc w:val="center"/>
      </w:pPr>
      <w:r>
        <w:t>КАДОШКИНСКОГО МУНИЦИПАЛЬНОГО РАЙОНА</w:t>
      </w:r>
      <w:r w:rsidRPr="00786AE1">
        <w:t xml:space="preserve"> </w:t>
      </w:r>
      <w:r>
        <w:t xml:space="preserve">                         РЕСПУБЛИКА  МОРДОВИЯ</w:t>
      </w:r>
    </w:p>
    <w:p w:rsidR="000A2EF9" w:rsidRDefault="000A2EF9" w:rsidP="008B6852"/>
    <w:p w:rsidR="000A2EF9" w:rsidRDefault="000A2EF9" w:rsidP="008B6852">
      <w:pPr>
        <w:rPr>
          <w:b/>
          <w:sz w:val="40"/>
          <w:szCs w:val="40"/>
        </w:rPr>
      </w:pPr>
      <w:r>
        <w:t xml:space="preserve">                                    </w:t>
      </w:r>
      <w:r>
        <w:rPr>
          <w:b/>
          <w:sz w:val="40"/>
          <w:szCs w:val="40"/>
        </w:rPr>
        <w:t>П о с т а н о в л е н и е</w:t>
      </w:r>
    </w:p>
    <w:p w:rsidR="000A2EF9" w:rsidRDefault="000A2EF9" w:rsidP="008B6852">
      <w:pPr>
        <w:rPr>
          <w:b/>
          <w:sz w:val="40"/>
          <w:szCs w:val="40"/>
        </w:rPr>
      </w:pPr>
    </w:p>
    <w:p w:rsidR="000A2EF9" w:rsidRDefault="000A2EF9" w:rsidP="008B6852">
      <w:r>
        <w:t xml:space="preserve">от 01 ноября  2018 года                                                                         № 56-П                                                                                                                                        </w:t>
      </w:r>
    </w:p>
    <w:p w:rsidR="000A2EF9" w:rsidRPr="008B6852" w:rsidRDefault="000A2EF9" w:rsidP="008B6852">
      <w:r>
        <w:t xml:space="preserve">                                                        с. Паево</w:t>
      </w:r>
    </w:p>
    <w:p w:rsidR="000A2EF9" w:rsidRPr="004A5490" w:rsidRDefault="000A2EF9" w:rsidP="00B53DB8">
      <w:pPr>
        <w:jc w:val="center"/>
      </w:pPr>
    </w:p>
    <w:p w:rsidR="000A2EF9" w:rsidRPr="004A5490" w:rsidRDefault="000A2EF9" w:rsidP="00786C03">
      <w:pPr>
        <w:pStyle w:val="BlockText"/>
        <w:spacing w:before="0"/>
        <w:ind w:left="-360" w:right="-185"/>
        <w:rPr>
          <w:sz w:val="28"/>
          <w:szCs w:val="28"/>
        </w:rPr>
      </w:pPr>
      <w:r w:rsidRPr="004A5490">
        <w:rPr>
          <w:sz w:val="28"/>
          <w:szCs w:val="28"/>
        </w:rPr>
        <w:t>Об организации режима криптографической защиты</w:t>
      </w:r>
    </w:p>
    <w:p w:rsidR="000A2EF9" w:rsidRPr="004A5490" w:rsidRDefault="000A2EF9" w:rsidP="00417C08">
      <w:pPr>
        <w:pStyle w:val="BlockText"/>
        <w:spacing w:before="0"/>
        <w:ind w:left="0" w:right="-185"/>
        <w:jc w:val="left"/>
        <w:rPr>
          <w:b w:val="0"/>
          <w:bCs/>
          <w:sz w:val="28"/>
          <w:szCs w:val="28"/>
        </w:rPr>
      </w:pPr>
    </w:p>
    <w:p w:rsidR="000A2EF9" w:rsidRPr="004A5490" w:rsidRDefault="000A2EF9" w:rsidP="00786C03">
      <w:pPr>
        <w:ind w:firstLine="708"/>
        <w:jc w:val="both"/>
        <w:rPr>
          <w:bCs/>
        </w:rPr>
      </w:pPr>
      <w:r w:rsidRPr="004A5490">
        <w:rPr>
          <w:bCs/>
        </w:rPr>
        <w:t>В связи с необходимостью использования средств криптографической защиты информации (далее – СКЗИ) для защиты информации</w:t>
      </w:r>
      <w:r>
        <w:rPr>
          <w:bCs/>
        </w:rPr>
        <w:t>,</w:t>
      </w:r>
      <w:r w:rsidRPr="004A5490">
        <w:rPr>
          <w:bCs/>
        </w:rPr>
        <w:t xml:space="preserve"> </w:t>
      </w:r>
      <w:r w:rsidRPr="004A5490">
        <w:t>доступ к которой ограничен федеральными законами (далее – информация</w:t>
      </w:r>
      <w:r w:rsidRPr="004A5490">
        <w:rPr>
          <w:bCs/>
        </w:rPr>
        <w:t xml:space="preserve"> ограниченного доступа), обрабатываемой в информационных системах </w:t>
      </w:r>
      <w:r>
        <w:rPr>
          <w:bCs/>
        </w:rPr>
        <w:t>Администрации Паевского сельского поселения  Кадошкинского муниципального района</w:t>
      </w:r>
      <w:r w:rsidRPr="00522F0F">
        <w:rPr>
          <w:bCs/>
        </w:rPr>
        <w:t xml:space="preserve"> Республики Мордовия </w:t>
      </w:r>
      <w:r w:rsidRPr="00522F0F">
        <w:t xml:space="preserve">(далее – </w:t>
      </w:r>
      <w:r w:rsidRPr="00522F0F">
        <w:rPr>
          <w:bCs/>
        </w:rPr>
        <w:t xml:space="preserve">Администрация), </w:t>
      </w:r>
      <w:r>
        <w:rPr>
          <w:bCs/>
          <w:spacing w:val="44"/>
        </w:rPr>
        <w:t>постановляет</w:t>
      </w:r>
      <w:r w:rsidRPr="00522F0F">
        <w:rPr>
          <w:bCs/>
          <w:spacing w:val="44"/>
        </w:rPr>
        <w:t>:</w:t>
      </w:r>
      <w:r w:rsidRPr="004A5490">
        <w:rPr>
          <w:bCs/>
        </w:rPr>
        <w:t xml:space="preserve"> </w:t>
      </w:r>
    </w:p>
    <w:p w:rsidR="000A2EF9" w:rsidRPr="004A5490" w:rsidRDefault="000A2EF9" w:rsidP="00C1501D">
      <w:pPr>
        <w:pStyle w:val="BlockText"/>
        <w:numPr>
          <w:ilvl w:val="0"/>
          <w:numId w:val="1"/>
        </w:numPr>
        <w:tabs>
          <w:tab w:val="left" w:pos="851"/>
        </w:tabs>
        <w:spacing w:before="0"/>
        <w:ind w:left="0" w:right="-1" w:firstLine="709"/>
        <w:jc w:val="both"/>
        <w:rPr>
          <w:b w:val="0"/>
          <w:bCs/>
          <w:sz w:val="28"/>
          <w:szCs w:val="28"/>
        </w:rPr>
      </w:pPr>
      <w:r w:rsidRPr="004A5490">
        <w:rPr>
          <w:b w:val="0"/>
          <w:bCs/>
          <w:sz w:val="28"/>
          <w:szCs w:val="28"/>
        </w:rPr>
        <w:t xml:space="preserve">Ввести в </w:t>
      </w:r>
      <w:r w:rsidRPr="00522F0F">
        <w:rPr>
          <w:b w:val="0"/>
          <w:bCs/>
          <w:sz w:val="28"/>
          <w:szCs w:val="28"/>
        </w:rPr>
        <w:t xml:space="preserve">Администрации </w:t>
      </w:r>
      <w:r>
        <w:rPr>
          <w:b w:val="0"/>
          <w:bCs/>
          <w:sz w:val="28"/>
          <w:szCs w:val="28"/>
        </w:rPr>
        <w:t xml:space="preserve"> Паевского сельского поселения Кадошкинского  муниципального района</w:t>
      </w:r>
      <w:r w:rsidRPr="00522F0F">
        <w:rPr>
          <w:b w:val="0"/>
          <w:bCs/>
          <w:sz w:val="28"/>
          <w:szCs w:val="28"/>
        </w:rPr>
        <w:t xml:space="preserve"> Республики Мордовия режим</w:t>
      </w:r>
      <w:r w:rsidRPr="004A5490">
        <w:rPr>
          <w:b w:val="0"/>
          <w:bCs/>
          <w:sz w:val="28"/>
          <w:szCs w:val="28"/>
        </w:rPr>
        <w:t xml:space="preserve"> </w:t>
      </w:r>
      <w:r w:rsidRPr="004A5490">
        <w:rPr>
          <w:b w:val="0"/>
          <w:sz w:val="28"/>
          <w:szCs w:val="28"/>
        </w:rPr>
        <w:t>криптографической защиты</w:t>
      </w:r>
      <w:r w:rsidRPr="004A5490">
        <w:rPr>
          <w:b w:val="0"/>
          <w:bCs/>
          <w:sz w:val="28"/>
          <w:szCs w:val="28"/>
        </w:rPr>
        <w:t xml:space="preserve"> информации ограниченного доступа.</w:t>
      </w:r>
      <w:r>
        <w:rPr>
          <w:b w:val="0"/>
          <w:bCs/>
          <w:sz w:val="28"/>
          <w:szCs w:val="28"/>
        </w:rPr>
        <w:t xml:space="preserve"> </w:t>
      </w:r>
    </w:p>
    <w:p w:rsidR="000A2EF9" w:rsidRDefault="000A2EF9" w:rsidP="00485E8C">
      <w:pPr>
        <w:contextualSpacing/>
        <w:jc w:val="both"/>
        <w:rPr>
          <w:b/>
        </w:rPr>
      </w:pPr>
      <w:r w:rsidRPr="009261A7">
        <w:rPr>
          <w:bCs/>
        </w:rPr>
        <w:t xml:space="preserve">Назначить ответственным за организацию эксплуатации, обслуживание, хранение СКЗИ, материальных носителей, документации СКЗИ и обеспечения безопасности СКЗИ в </w:t>
      </w:r>
      <w:r w:rsidRPr="00522F0F">
        <w:rPr>
          <w:bCs/>
        </w:rPr>
        <w:t xml:space="preserve">Администрации </w:t>
      </w:r>
      <w:r>
        <w:rPr>
          <w:bCs/>
        </w:rPr>
        <w:t>Паевского  сельского поселения Кадошкинского муниципального района</w:t>
      </w:r>
      <w:r w:rsidRPr="009261A7">
        <w:rPr>
          <w:bCs/>
        </w:rPr>
        <w:t xml:space="preserve"> Республики Мордовия </w:t>
      </w:r>
      <w:r>
        <w:rPr>
          <w:bCs/>
        </w:rPr>
        <w:t>Келина Владимира Петровича –</w:t>
      </w:r>
      <w:r w:rsidRPr="00FA4AC2">
        <w:rPr>
          <w:bCs/>
        </w:rPr>
        <w:t xml:space="preserve"> </w:t>
      </w:r>
      <w:r>
        <w:t>главу Паевского сельского поселения .</w:t>
      </w:r>
    </w:p>
    <w:p w:rsidR="000A2EF9" w:rsidRPr="00485E8C" w:rsidRDefault="000A2EF9" w:rsidP="00485E8C">
      <w:pPr>
        <w:pStyle w:val="ListParagraph"/>
        <w:numPr>
          <w:ilvl w:val="0"/>
          <w:numId w:val="1"/>
        </w:numPr>
        <w:ind w:left="0" w:firstLine="720"/>
        <w:jc w:val="both"/>
      </w:pPr>
      <w:r w:rsidRPr="004A5490">
        <w:t>Возложить ответственность за</w:t>
      </w:r>
      <w:r w:rsidRPr="00485E8C">
        <w:rPr>
          <w:bCs/>
        </w:rPr>
        <w:t xml:space="preserve"> разработку и осуществление мероприятий по организации и обеспечению безопасности хранения, обработки и передачи с использованием СКЗИ персональных данных Администрации </w:t>
      </w:r>
      <w:r>
        <w:rPr>
          <w:bCs/>
        </w:rPr>
        <w:t>Паевского сельского поселения Кадошкинского муниципального района</w:t>
      </w:r>
      <w:r w:rsidRPr="00485E8C">
        <w:rPr>
          <w:bCs/>
        </w:rPr>
        <w:t xml:space="preserve"> Республики Мордовия на </w:t>
      </w:r>
      <w:r>
        <w:rPr>
          <w:bCs/>
        </w:rPr>
        <w:t>Келина Владимира Петровича–</w:t>
      </w:r>
      <w:r w:rsidRPr="00FA4AC2">
        <w:rPr>
          <w:bCs/>
        </w:rPr>
        <w:t xml:space="preserve"> </w:t>
      </w:r>
      <w:r>
        <w:t xml:space="preserve"> главу Паевского сельского поселения.</w:t>
      </w:r>
    </w:p>
    <w:p w:rsidR="000A2EF9" w:rsidRPr="004A5490" w:rsidRDefault="000A2EF9" w:rsidP="009346D0">
      <w:pPr>
        <w:pStyle w:val="BlockText"/>
        <w:numPr>
          <w:ilvl w:val="0"/>
          <w:numId w:val="1"/>
        </w:numPr>
        <w:tabs>
          <w:tab w:val="left" w:pos="851"/>
        </w:tabs>
        <w:spacing w:before="0" w:after="240"/>
        <w:ind w:left="0" w:right="-1" w:firstLine="709"/>
        <w:jc w:val="both"/>
        <w:rPr>
          <w:b w:val="0"/>
          <w:bCs/>
          <w:sz w:val="28"/>
          <w:szCs w:val="28"/>
        </w:rPr>
      </w:pPr>
      <w:r w:rsidRPr="004A5490">
        <w:rPr>
          <w:b w:val="0"/>
          <w:bCs/>
          <w:sz w:val="28"/>
          <w:szCs w:val="28"/>
        </w:rPr>
        <w:t xml:space="preserve">Назначить комиссию по определению уровня криптографической защиты </w:t>
      </w:r>
      <w:r>
        <w:rPr>
          <w:b w:val="0"/>
          <w:bCs/>
          <w:sz w:val="28"/>
          <w:szCs w:val="28"/>
        </w:rPr>
        <w:t>Администрации Паевского сельского поселения Кадошкинского муниципального района</w:t>
      </w:r>
      <w:r w:rsidRPr="00522F0F">
        <w:rPr>
          <w:b w:val="0"/>
          <w:bCs/>
          <w:sz w:val="28"/>
          <w:szCs w:val="28"/>
        </w:rPr>
        <w:t xml:space="preserve"> Республики Мордовия</w:t>
      </w:r>
      <w:r w:rsidRPr="00522F0F">
        <w:rPr>
          <w:bCs/>
          <w:sz w:val="28"/>
          <w:szCs w:val="28"/>
        </w:rPr>
        <w:t xml:space="preserve"> </w:t>
      </w:r>
      <w:r w:rsidRPr="00522F0F">
        <w:rPr>
          <w:b w:val="0"/>
          <w:bCs/>
          <w:sz w:val="28"/>
          <w:szCs w:val="28"/>
        </w:rPr>
        <w:t>в с</w:t>
      </w:r>
      <w:r w:rsidRPr="004A5490">
        <w:rPr>
          <w:b w:val="0"/>
          <w:bCs/>
          <w:sz w:val="28"/>
          <w:szCs w:val="28"/>
        </w:rPr>
        <w:t>оставе:</w:t>
      </w:r>
    </w:p>
    <w:tbl>
      <w:tblPr>
        <w:tblW w:w="9469" w:type="dxa"/>
        <w:tblInd w:w="-5" w:type="dxa"/>
        <w:tblLook w:val="01E0"/>
      </w:tblPr>
      <w:tblGrid>
        <w:gridCol w:w="2409"/>
        <w:gridCol w:w="7060"/>
      </w:tblGrid>
      <w:tr w:rsidR="000A2EF9" w:rsidRPr="004A5490" w:rsidTr="00CC78AD">
        <w:trPr>
          <w:trHeight w:val="20"/>
        </w:trPr>
        <w:tc>
          <w:tcPr>
            <w:tcW w:w="2409" w:type="dxa"/>
          </w:tcPr>
          <w:p w:rsidR="000A2EF9" w:rsidRPr="004A5490" w:rsidRDefault="000A2EF9" w:rsidP="00C1501D">
            <w:pPr>
              <w:pStyle w:val="a"/>
              <w:suppressAutoHyphens/>
              <w:spacing w:line="240" w:lineRule="auto"/>
              <w:jc w:val="left"/>
              <w:rPr>
                <w:sz w:val="28"/>
                <w:szCs w:val="28"/>
              </w:rPr>
            </w:pPr>
            <w:r w:rsidRPr="004A5490">
              <w:rPr>
                <w:sz w:val="28"/>
                <w:szCs w:val="28"/>
              </w:rPr>
              <w:t>Председатель:</w:t>
            </w:r>
          </w:p>
        </w:tc>
        <w:tc>
          <w:tcPr>
            <w:tcW w:w="7060" w:type="dxa"/>
          </w:tcPr>
          <w:p w:rsidR="000A2EF9" w:rsidRPr="001D03EC" w:rsidRDefault="000A2EF9" w:rsidP="001D03EC">
            <w:pPr>
              <w:pStyle w:val="ListParagraph"/>
              <w:ind w:left="0"/>
              <w:jc w:val="both"/>
            </w:pPr>
            <w:r>
              <w:rPr>
                <w:spacing w:val="6"/>
              </w:rPr>
              <w:t>Келин Владимир Петрович-</w:t>
            </w:r>
            <w:r>
              <w:t xml:space="preserve"> Глава Паевского сельского поселения.</w:t>
            </w:r>
            <w:bookmarkStart w:id="0" w:name="_GoBack"/>
            <w:bookmarkEnd w:id="0"/>
          </w:p>
        </w:tc>
      </w:tr>
      <w:tr w:rsidR="000A2EF9" w:rsidRPr="004A5490" w:rsidTr="00CC78AD">
        <w:trPr>
          <w:trHeight w:val="20"/>
        </w:trPr>
        <w:tc>
          <w:tcPr>
            <w:tcW w:w="2409" w:type="dxa"/>
          </w:tcPr>
          <w:p w:rsidR="000A2EF9" w:rsidRPr="004A5490" w:rsidRDefault="000A2EF9" w:rsidP="00C1501D">
            <w:pPr>
              <w:pStyle w:val="a"/>
              <w:suppressAutoHyphens/>
              <w:spacing w:line="240" w:lineRule="auto"/>
              <w:jc w:val="left"/>
              <w:rPr>
                <w:sz w:val="28"/>
                <w:szCs w:val="28"/>
              </w:rPr>
            </w:pPr>
            <w:r w:rsidRPr="004A5490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7060" w:type="dxa"/>
          </w:tcPr>
          <w:p w:rsidR="000A2EF9" w:rsidRPr="004A5490" w:rsidRDefault="000A2EF9" w:rsidP="00CC78AD">
            <w:pPr>
              <w:pStyle w:val="ListParagraph"/>
              <w:ind w:left="0"/>
            </w:pPr>
            <w:r>
              <w:t>Митина Лариса Валерьевна –Специалист Паевского сельского поселения.</w:t>
            </w:r>
          </w:p>
        </w:tc>
      </w:tr>
      <w:tr w:rsidR="000A2EF9" w:rsidRPr="004A5490" w:rsidTr="00CC78AD">
        <w:trPr>
          <w:trHeight w:val="20"/>
        </w:trPr>
        <w:tc>
          <w:tcPr>
            <w:tcW w:w="2409" w:type="dxa"/>
          </w:tcPr>
          <w:p w:rsidR="000A2EF9" w:rsidRPr="004A5490" w:rsidRDefault="000A2EF9" w:rsidP="00C1501D">
            <w:pPr>
              <w:pStyle w:val="a"/>
              <w:suppressAutoHyphens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7060" w:type="dxa"/>
          </w:tcPr>
          <w:p w:rsidR="000A2EF9" w:rsidRPr="00485E8C" w:rsidRDefault="000A2EF9" w:rsidP="000C6BCF">
            <w:pPr>
              <w:pStyle w:val="ListParagraph"/>
              <w:ind w:left="0"/>
            </w:pPr>
            <w:r>
              <w:t>Палаткина Елена Андреевна –Главный бухгалтер Паевского сельского поселения.</w:t>
            </w:r>
          </w:p>
          <w:p w:rsidR="000A2EF9" w:rsidRPr="004A5490" w:rsidRDefault="000A2EF9" w:rsidP="000C6BCF">
            <w:pPr>
              <w:pStyle w:val="a"/>
              <w:suppressAutoHyphens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0A2EF9" w:rsidRPr="004A5490" w:rsidRDefault="000A2EF9" w:rsidP="00CC78AD">
      <w:pPr>
        <w:pStyle w:val="BlockText"/>
        <w:tabs>
          <w:tab w:val="left" w:pos="851"/>
        </w:tabs>
        <w:ind w:left="0" w:right="0" w:firstLine="851"/>
        <w:jc w:val="both"/>
        <w:rPr>
          <w:b w:val="0"/>
          <w:bCs/>
          <w:sz w:val="28"/>
          <w:szCs w:val="28"/>
        </w:rPr>
      </w:pPr>
      <w:r>
        <w:rPr>
          <w:b w:val="0"/>
          <w:sz w:val="28"/>
          <w:szCs w:val="28"/>
        </w:rPr>
        <w:t xml:space="preserve">4.    </w:t>
      </w:r>
      <w:r w:rsidRPr="004A5490">
        <w:rPr>
          <w:b w:val="0"/>
          <w:sz w:val="28"/>
          <w:szCs w:val="28"/>
        </w:rPr>
        <w:t xml:space="preserve">Ответственные лица допускаются к работе с СКЗИ в соответствии с утвержденным Перечнем пользователей СКЗИ </w:t>
      </w:r>
      <w:r w:rsidRPr="00522F0F">
        <w:rPr>
          <w:b w:val="0"/>
          <w:bCs/>
          <w:sz w:val="28"/>
          <w:szCs w:val="28"/>
        </w:rPr>
        <w:t xml:space="preserve">Администрации </w:t>
      </w:r>
      <w:r>
        <w:rPr>
          <w:b w:val="0"/>
          <w:bCs/>
          <w:sz w:val="28"/>
          <w:szCs w:val="28"/>
        </w:rPr>
        <w:t>Паевского сельского поселения Кадошкинского  муниципального района</w:t>
      </w:r>
      <w:r w:rsidRPr="00522F0F">
        <w:rPr>
          <w:b w:val="0"/>
          <w:bCs/>
          <w:sz w:val="28"/>
          <w:szCs w:val="28"/>
        </w:rPr>
        <w:t xml:space="preserve"> Республики Мордовия</w:t>
      </w:r>
      <w:r w:rsidRPr="00522F0F">
        <w:rPr>
          <w:b w:val="0"/>
          <w:sz w:val="28"/>
          <w:szCs w:val="28"/>
        </w:rPr>
        <w:t xml:space="preserve"> после</w:t>
      </w:r>
      <w:r>
        <w:rPr>
          <w:b w:val="0"/>
          <w:sz w:val="28"/>
          <w:szCs w:val="28"/>
        </w:rPr>
        <w:t xml:space="preserve"> ознакомления с настоящим постановлением</w:t>
      </w:r>
      <w:r w:rsidRPr="004A5490">
        <w:rPr>
          <w:b w:val="0"/>
          <w:sz w:val="28"/>
          <w:szCs w:val="28"/>
        </w:rPr>
        <w:t xml:space="preserve"> и Положением о порядке использования средств криптографической защиты информации в </w:t>
      </w:r>
      <w:r>
        <w:rPr>
          <w:b w:val="0"/>
          <w:bCs/>
          <w:sz w:val="28"/>
          <w:szCs w:val="28"/>
        </w:rPr>
        <w:t>Администрации Паевского сельского поселения Кадошкинского муниципального района</w:t>
      </w:r>
      <w:r w:rsidRPr="00522F0F">
        <w:rPr>
          <w:b w:val="0"/>
          <w:bCs/>
          <w:sz w:val="28"/>
          <w:szCs w:val="28"/>
        </w:rPr>
        <w:t xml:space="preserve"> Республики Мордовия</w:t>
      </w:r>
      <w:r w:rsidRPr="00522F0F">
        <w:rPr>
          <w:bCs/>
          <w:sz w:val="28"/>
          <w:szCs w:val="28"/>
        </w:rPr>
        <w:t xml:space="preserve"> </w:t>
      </w:r>
      <w:r w:rsidRPr="00522F0F">
        <w:rPr>
          <w:b w:val="0"/>
          <w:sz w:val="28"/>
          <w:szCs w:val="28"/>
        </w:rPr>
        <w:t>под</w:t>
      </w:r>
      <w:r w:rsidRPr="004A5490">
        <w:rPr>
          <w:b w:val="0"/>
          <w:sz w:val="28"/>
          <w:szCs w:val="28"/>
        </w:rPr>
        <w:t xml:space="preserve"> роспись.</w:t>
      </w:r>
    </w:p>
    <w:p w:rsidR="000A2EF9" w:rsidRPr="00522F0F" w:rsidRDefault="000A2EF9" w:rsidP="00CC78AD">
      <w:pPr>
        <w:pStyle w:val="BlockText"/>
        <w:tabs>
          <w:tab w:val="left" w:pos="851"/>
        </w:tabs>
        <w:spacing w:before="0"/>
        <w:ind w:left="0" w:right="0" w:firstLine="851"/>
        <w:jc w:val="both"/>
        <w:rPr>
          <w:b w:val="0"/>
          <w:bCs/>
          <w:sz w:val="28"/>
          <w:szCs w:val="28"/>
        </w:rPr>
      </w:pPr>
      <w:r>
        <w:rPr>
          <w:b w:val="0"/>
          <w:sz w:val="28"/>
          <w:szCs w:val="28"/>
        </w:rPr>
        <w:t xml:space="preserve">5.  </w:t>
      </w:r>
      <w:r w:rsidRPr="004A5490">
        <w:rPr>
          <w:b w:val="0"/>
          <w:sz w:val="28"/>
          <w:szCs w:val="28"/>
        </w:rPr>
        <w:t xml:space="preserve">Возложить ответственность за ведение Перечня пользователей СКЗИ </w:t>
      </w:r>
      <w:r>
        <w:rPr>
          <w:b w:val="0"/>
          <w:bCs/>
          <w:sz w:val="28"/>
          <w:szCs w:val="28"/>
        </w:rPr>
        <w:t>Администрации Паевского  сельского поселения Кадошкинского муниципального района</w:t>
      </w:r>
      <w:r w:rsidRPr="00522F0F">
        <w:rPr>
          <w:b w:val="0"/>
          <w:bCs/>
          <w:sz w:val="28"/>
          <w:szCs w:val="28"/>
        </w:rPr>
        <w:t xml:space="preserve"> Республики Мордовия</w:t>
      </w:r>
      <w:r w:rsidRPr="00522F0F">
        <w:rPr>
          <w:b w:val="0"/>
          <w:sz w:val="28"/>
          <w:szCs w:val="28"/>
        </w:rPr>
        <w:t xml:space="preserve"> на</w:t>
      </w:r>
      <w:r w:rsidRPr="004A5490">
        <w:rPr>
          <w:b w:val="0"/>
          <w:sz w:val="28"/>
          <w:szCs w:val="28"/>
        </w:rPr>
        <w:t xml:space="preserve"> ответственного за организацию эксплуатации, </w:t>
      </w:r>
      <w:r w:rsidRPr="004A5490">
        <w:rPr>
          <w:b w:val="0"/>
          <w:bCs/>
          <w:sz w:val="28"/>
          <w:szCs w:val="28"/>
        </w:rPr>
        <w:t>обслуживани</w:t>
      </w:r>
      <w:r>
        <w:rPr>
          <w:b w:val="0"/>
          <w:bCs/>
          <w:sz w:val="28"/>
          <w:szCs w:val="28"/>
        </w:rPr>
        <w:t>я</w:t>
      </w:r>
      <w:r w:rsidRPr="004A5490">
        <w:rPr>
          <w:b w:val="0"/>
          <w:bCs/>
          <w:sz w:val="28"/>
          <w:szCs w:val="28"/>
        </w:rPr>
        <w:t>, хранени</w:t>
      </w:r>
      <w:r>
        <w:rPr>
          <w:b w:val="0"/>
          <w:bCs/>
          <w:sz w:val="28"/>
          <w:szCs w:val="28"/>
        </w:rPr>
        <w:t>я</w:t>
      </w:r>
      <w:r w:rsidRPr="004A5490">
        <w:rPr>
          <w:b w:val="0"/>
          <w:bCs/>
          <w:sz w:val="28"/>
          <w:szCs w:val="28"/>
        </w:rPr>
        <w:t xml:space="preserve"> СКЗИ, материальных носителей, документации СКЗИ</w:t>
      </w:r>
      <w:r w:rsidRPr="004A5490">
        <w:rPr>
          <w:b w:val="0"/>
          <w:sz w:val="28"/>
          <w:szCs w:val="28"/>
        </w:rPr>
        <w:t xml:space="preserve"> и обеспечения безопасности СКЗИ в </w:t>
      </w:r>
      <w:r>
        <w:rPr>
          <w:b w:val="0"/>
          <w:bCs/>
          <w:sz w:val="28"/>
          <w:szCs w:val="28"/>
        </w:rPr>
        <w:t>Администрации Паевского  сельского поселения Кадошкинского муниципального района</w:t>
      </w:r>
      <w:r w:rsidRPr="00522F0F">
        <w:rPr>
          <w:b w:val="0"/>
          <w:bCs/>
          <w:sz w:val="28"/>
          <w:szCs w:val="28"/>
        </w:rPr>
        <w:t xml:space="preserve"> Республики Мордовия</w:t>
      </w:r>
      <w:r w:rsidRPr="00522F0F">
        <w:rPr>
          <w:b w:val="0"/>
          <w:sz w:val="28"/>
          <w:szCs w:val="28"/>
        </w:rPr>
        <w:t>.</w:t>
      </w:r>
    </w:p>
    <w:p w:rsidR="000A2EF9" w:rsidRPr="004A5490" w:rsidRDefault="000A2EF9" w:rsidP="00CC78AD">
      <w:pPr>
        <w:pStyle w:val="BlockText"/>
        <w:tabs>
          <w:tab w:val="left" w:pos="851"/>
        </w:tabs>
        <w:spacing w:before="0"/>
        <w:ind w:left="0" w:right="0" w:firstLine="851"/>
        <w:jc w:val="both"/>
        <w:rPr>
          <w:b w:val="0"/>
          <w:bCs/>
          <w:sz w:val="28"/>
          <w:szCs w:val="28"/>
        </w:rPr>
      </w:pPr>
      <w:r>
        <w:rPr>
          <w:b w:val="0"/>
          <w:sz w:val="28"/>
          <w:szCs w:val="28"/>
        </w:rPr>
        <w:t>6.   Постановление</w:t>
      </w:r>
      <w:r w:rsidRPr="004A5490">
        <w:rPr>
          <w:b w:val="0"/>
          <w:sz w:val="28"/>
          <w:szCs w:val="28"/>
        </w:rPr>
        <w:t xml:space="preserve"> вступает в силу с даты подписания.</w:t>
      </w:r>
    </w:p>
    <w:p w:rsidR="000A2EF9" w:rsidRDefault="000A2EF9" w:rsidP="00CC78AD">
      <w:pPr>
        <w:pStyle w:val="BlockText"/>
        <w:tabs>
          <w:tab w:val="left" w:pos="851"/>
        </w:tabs>
        <w:spacing w:before="0"/>
        <w:ind w:left="0" w:right="0" w:firstLine="851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7.    </w:t>
      </w:r>
      <w:r w:rsidRPr="004A5490">
        <w:rPr>
          <w:b w:val="0"/>
          <w:bCs/>
          <w:sz w:val="28"/>
          <w:szCs w:val="28"/>
        </w:rPr>
        <w:t>Контроль з</w:t>
      </w:r>
      <w:r>
        <w:rPr>
          <w:b w:val="0"/>
          <w:bCs/>
          <w:sz w:val="28"/>
          <w:szCs w:val="28"/>
        </w:rPr>
        <w:t>а исполнением настоящего постановления</w:t>
      </w:r>
      <w:r w:rsidRPr="004A5490">
        <w:rPr>
          <w:b w:val="0"/>
          <w:bCs/>
          <w:sz w:val="28"/>
          <w:szCs w:val="28"/>
        </w:rPr>
        <w:t xml:space="preserve"> оставляю за собой.</w:t>
      </w:r>
    </w:p>
    <w:p w:rsidR="000A2EF9" w:rsidRDefault="000A2EF9" w:rsidP="00115E7D">
      <w:pPr>
        <w:pStyle w:val="BlockText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p w:rsidR="000A2EF9" w:rsidRDefault="000A2EF9" w:rsidP="00115E7D">
      <w:pPr>
        <w:pStyle w:val="BlockText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p w:rsidR="000A2EF9" w:rsidRDefault="000A2EF9" w:rsidP="00115E7D">
      <w:pPr>
        <w:pStyle w:val="BlockText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tbl>
      <w:tblPr>
        <w:tblW w:w="0" w:type="auto"/>
        <w:tblLook w:val="00A0"/>
      </w:tblPr>
      <w:tblGrid>
        <w:gridCol w:w="3405"/>
        <w:gridCol w:w="6166"/>
      </w:tblGrid>
      <w:tr w:rsidR="000A2EF9" w:rsidRPr="00686387" w:rsidTr="00C001F1">
        <w:tc>
          <w:tcPr>
            <w:tcW w:w="3510" w:type="dxa"/>
            <w:vAlign w:val="bottom"/>
          </w:tcPr>
          <w:p w:rsidR="000A2EF9" w:rsidRPr="00686387" w:rsidRDefault="000A2EF9" w:rsidP="00C001F1">
            <w:pPr>
              <w:pStyle w:val="BlockText"/>
              <w:tabs>
                <w:tab w:val="left" w:pos="851"/>
              </w:tabs>
              <w:spacing w:before="0"/>
              <w:ind w:left="0" w:right="-2"/>
              <w:jc w:val="left"/>
              <w:rPr>
                <w:b w:val="0"/>
                <w:bCs/>
                <w:sz w:val="28"/>
                <w:szCs w:val="28"/>
              </w:rPr>
            </w:pPr>
            <w:r w:rsidRPr="00686387">
              <w:rPr>
                <w:b w:val="0"/>
                <w:bCs/>
                <w:sz w:val="28"/>
                <w:szCs w:val="28"/>
              </w:rPr>
              <w:t xml:space="preserve">Глава </w:t>
            </w:r>
            <w:r>
              <w:rPr>
                <w:b w:val="0"/>
                <w:bCs/>
                <w:sz w:val="28"/>
                <w:szCs w:val="28"/>
              </w:rPr>
              <w:t xml:space="preserve"> Паевского сельского поселения Кадошкинского муниципального района</w:t>
            </w:r>
          </w:p>
        </w:tc>
        <w:tc>
          <w:tcPr>
            <w:tcW w:w="6627" w:type="dxa"/>
            <w:vAlign w:val="bottom"/>
          </w:tcPr>
          <w:p w:rsidR="000A2EF9" w:rsidRPr="00686387" w:rsidRDefault="000A2EF9" w:rsidP="00C46D43">
            <w:pPr>
              <w:pStyle w:val="BlockText"/>
              <w:tabs>
                <w:tab w:val="left" w:pos="851"/>
              </w:tabs>
              <w:spacing w:before="0"/>
              <w:ind w:left="0" w:right="-2"/>
              <w:rPr>
                <w:b w:val="0"/>
                <w:bCs/>
                <w:sz w:val="28"/>
                <w:szCs w:val="28"/>
              </w:rPr>
            </w:pPr>
            <w:r>
              <w:rPr>
                <w:b w:val="0"/>
                <w:sz w:val="28"/>
              </w:rPr>
              <w:t xml:space="preserve">                                                      Келин В.П.</w:t>
            </w:r>
          </w:p>
        </w:tc>
      </w:tr>
    </w:tbl>
    <w:p w:rsidR="000A2EF9" w:rsidRPr="00115E7D" w:rsidRDefault="000A2EF9" w:rsidP="00115E7D">
      <w:pPr>
        <w:pStyle w:val="BlockText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sectPr w:rsidR="000A2EF9" w:rsidRPr="00115E7D" w:rsidSect="009F0F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779CB"/>
    <w:multiLevelType w:val="hybridMultilevel"/>
    <w:tmpl w:val="4FA833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E50DD5"/>
    <w:multiLevelType w:val="hybridMultilevel"/>
    <w:tmpl w:val="6068F544"/>
    <w:lvl w:ilvl="0" w:tplc="EDEC08A6">
      <w:start w:val="1"/>
      <w:numFmt w:val="decimal"/>
      <w:lvlText w:val="%1."/>
      <w:lvlJc w:val="left"/>
      <w:pPr>
        <w:ind w:left="2130" w:hanging="141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5843504B"/>
    <w:multiLevelType w:val="hybridMultilevel"/>
    <w:tmpl w:val="6068F544"/>
    <w:lvl w:ilvl="0" w:tplc="EDEC08A6">
      <w:start w:val="1"/>
      <w:numFmt w:val="decimal"/>
      <w:lvlText w:val="%1."/>
      <w:lvlJc w:val="left"/>
      <w:pPr>
        <w:ind w:left="2130" w:hanging="141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formatting="1" w:enforcement="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7C08"/>
    <w:rsid w:val="00000626"/>
    <w:rsid w:val="00006283"/>
    <w:rsid w:val="000129F2"/>
    <w:rsid w:val="00017074"/>
    <w:rsid w:val="000202AF"/>
    <w:rsid w:val="000210C3"/>
    <w:rsid w:val="00026834"/>
    <w:rsid w:val="00027563"/>
    <w:rsid w:val="0004041C"/>
    <w:rsid w:val="0004198C"/>
    <w:rsid w:val="000606BD"/>
    <w:rsid w:val="00060E02"/>
    <w:rsid w:val="00064839"/>
    <w:rsid w:val="00070BD0"/>
    <w:rsid w:val="00074186"/>
    <w:rsid w:val="00081BAB"/>
    <w:rsid w:val="00085F16"/>
    <w:rsid w:val="00086300"/>
    <w:rsid w:val="000A01B8"/>
    <w:rsid w:val="000A0A39"/>
    <w:rsid w:val="000A2EF9"/>
    <w:rsid w:val="000A47CF"/>
    <w:rsid w:val="000A6D96"/>
    <w:rsid w:val="000B1F98"/>
    <w:rsid w:val="000B64D2"/>
    <w:rsid w:val="000C4EB1"/>
    <w:rsid w:val="000C68F6"/>
    <w:rsid w:val="000C6BCF"/>
    <w:rsid w:val="000C6D21"/>
    <w:rsid w:val="000D1C2B"/>
    <w:rsid w:val="000E2095"/>
    <w:rsid w:val="000E2E10"/>
    <w:rsid w:val="000E6F6F"/>
    <w:rsid w:val="00100383"/>
    <w:rsid w:val="0010058F"/>
    <w:rsid w:val="001033EA"/>
    <w:rsid w:val="00103A2F"/>
    <w:rsid w:val="00105125"/>
    <w:rsid w:val="00115BE1"/>
    <w:rsid w:val="00115E7D"/>
    <w:rsid w:val="00116112"/>
    <w:rsid w:val="00117479"/>
    <w:rsid w:val="00120C08"/>
    <w:rsid w:val="00132782"/>
    <w:rsid w:val="00137432"/>
    <w:rsid w:val="0014504A"/>
    <w:rsid w:val="001505F2"/>
    <w:rsid w:val="001525BE"/>
    <w:rsid w:val="001758B4"/>
    <w:rsid w:val="00175FB7"/>
    <w:rsid w:val="00180A30"/>
    <w:rsid w:val="00182728"/>
    <w:rsid w:val="0018320B"/>
    <w:rsid w:val="00184E64"/>
    <w:rsid w:val="00190DFE"/>
    <w:rsid w:val="0019284E"/>
    <w:rsid w:val="00193049"/>
    <w:rsid w:val="00194BFE"/>
    <w:rsid w:val="00195676"/>
    <w:rsid w:val="00196D79"/>
    <w:rsid w:val="001A196A"/>
    <w:rsid w:val="001A3F29"/>
    <w:rsid w:val="001A48B0"/>
    <w:rsid w:val="001B34FD"/>
    <w:rsid w:val="001B5B99"/>
    <w:rsid w:val="001B6B52"/>
    <w:rsid w:val="001D03EC"/>
    <w:rsid w:val="001F3CCF"/>
    <w:rsid w:val="001F75A5"/>
    <w:rsid w:val="00204AAD"/>
    <w:rsid w:val="002156FE"/>
    <w:rsid w:val="00217662"/>
    <w:rsid w:val="002206FB"/>
    <w:rsid w:val="00226978"/>
    <w:rsid w:val="0024469E"/>
    <w:rsid w:val="00252C69"/>
    <w:rsid w:val="00260D26"/>
    <w:rsid w:val="00263FF4"/>
    <w:rsid w:val="0026492F"/>
    <w:rsid w:val="0027550F"/>
    <w:rsid w:val="002803C9"/>
    <w:rsid w:val="002816C0"/>
    <w:rsid w:val="00283308"/>
    <w:rsid w:val="002B150B"/>
    <w:rsid w:val="002C4785"/>
    <w:rsid w:val="002D12D3"/>
    <w:rsid w:val="002D2605"/>
    <w:rsid w:val="002D40C4"/>
    <w:rsid w:val="002E0F4E"/>
    <w:rsid w:val="002E2148"/>
    <w:rsid w:val="002E3CF4"/>
    <w:rsid w:val="002F790C"/>
    <w:rsid w:val="002F7BE8"/>
    <w:rsid w:val="003078A0"/>
    <w:rsid w:val="00316BA6"/>
    <w:rsid w:val="003221C9"/>
    <w:rsid w:val="00326007"/>
    <w:rsid w:val="00336593"/>
    <w:rsid w:val="00337322"/>
    <w:rsid w:val="00341ED7"/>
    <w:rsid w:val="00343B17"/>
    <w:rsid w:val="00343B7C"/>
    <w:rsid w:val="00344FBF"/>
    <w:rsid w:val="00350F49"/>
    <w:rsid w:val="00352C3F"/>
    <w:rsid w:val="00353479"/>
    <w:rsid w:val="003551B4"/>
    <w:rsid w:val="00364E7C"/>
    <w:rsid w:val="00367F9A"/>
    <w:rsid w:val="003733F9"/>
    <w:rsid w:val="003774BB"/>
    <w:rsid w:val="00380902"/>
    <w:rsid w:val="00382146"/>
    <w:rsid w:val="00382217"/>
    <w:rsid w:val="00393061"/>
    <w:rsid w:val="00395B67"/>
    <w:rsid w:val="003B28E1"/>
    <w:rsid w:val="003C21CD"/>
    <w:rsid w:val="003C2840"/>
    <w:rsid w:val="003C299D"/>
    <w:rsid w:val="003C7223"/>
    <w:rsid w:val="003D753C"/>
    <w:rsid w:val="003E7074"/>
    <w:rsid w:val="003F01D5"/>
    <w:rsid w:val="003F70F4"/>
    <w:rsid w:val="0040070B"/>
    <w:rsid w:val="0040360F"/>
    <w:rsid w:val="00404098"/>
    <w:rsid w:val="00410C8A"/>
    <w:rsid w:val="00414C4E"/>
    <w:rsid w:val="00417C08"/>
    <w:rsid w:val="0042547B"/>
    <w:rsid w:val="00443966"/>
    <w:rsid w:val="004567BB"/>
    <w:rsid w:val="00456B6E"/>
    <w:rsid w:val="0045724C"/>
    <w:rsid w:val="004613F6"/>
    <w:rsid w:val="00470638"/>
    <w:rsid w:val="0047382E"/>
    <w:rsid w:val="00480845"/>
    <w:rsid w:val="00485E8C"/>
    <w:rsid w:val="004872B6"/>
    <w:rsid w:val="00487FFC"/>
    <w:rsid w:val="00492B11"/>
    <w:rsid w:val="00495F74"/>
    <w:rsid w:val="004972BF"/>
    <w:rsid w:val="00497357"/>
    <w:rsid w:val="004A5490"/>
    <w:rsid w:val="004B3ABC"/>
    <w:rsid w:val="004C2811"/>
    <w:rsid w:val="004C3F32"/>
    <w:rsid w:val="004C50AF"/>
    <w:rsid w:val="004C51BD"/>
    <w:rsid w:val="004C7456"/>
    <w:rsid w:val="004D6184"/>
    <w:rsid w:val="004E1F0F"/>
    <w:rsid w:val="00503F3C"/>
    <w:rsid w:val="00505176"/>
    <w:rsid w:val="00514184"/>
    <w:rsid w:val="00522F0F"/>
    <w:rsid w:val="00525DC8"/>
    <w:rsid w:val="00530387"/>
    <w:rsid w:val="0053266D"/>
    <w:rsid w:val="00533C24"/>
    <w:rsid w:val="00535515"/>
    <w:rsid w:val="0054224E"/>
    <w:rsid w:val="00552AB4"/>
    <w:rsid w:val="0056410F"/>
    <w:rsid w:val="00567AE5"/>
    <w:rsid w:val="0057016D"/>
    <w:rsid w:val="00570F33"/>
    <w:rsid w:val="00573B84"/>
    <w:rsid w:val="005A315E"/>
    <w:rsid w:val="005E6A00"/>
    <w:rsid w:val="005F2787"/>
    <w:rsid w:val="005F41A0"/>
    <w:rsid w:val="00601C94"/>
    <w:rsid w:val="00615ECB"/>
    <w:rsid w:val="00620F8E"/>
    <w:rsid w:val="00621198"/>
    <w:rsid w:val="00624865"/>
    <w:rsid w:val="00626E72"/>
    <w:rsid w:val="006324CA"/>
    <w:rsid w:val="006425E4"/>
    <w:rsid w:val="00646492"/>
    <w:rsid w:val="00646B14"/>
    <w:rsid w:val="00655F01"/>
    <w:rsid w:val="006617CF"/>
    <w:rsid w:val="006635E8"/>
    <w:rsid w:val="00674382"/>
    <w:rsid w:val="006765D7"/>
    <w:rsid w:val="00680390"/>
    <w:rsid w:val="00686387"/>
    <w:rsid w:val="00687492"/>
    <w:rsid w:val="006A56E0"/>
    <w:rsid w:val="006A5A3C"/>
    <w:rsid w:val="006B226C"/>
    <w:rsid w:val="006B27CE"/>
    <w:rsid w:val="006B29A1"/>
    <w:rsid w:val="006B40E9"/>
    <w:rsid w:val="006B57ED"/>
    <w:rsid w:val="006B7491"/>
    <w:rsid w:val="006D16B1"/>
    <w:rsid w:val="006E3A05"/>
    <w:rsid w:val="006E3B97"/>
    <w:rsid w:val="006F57B2"/>
    <w:rsid w:val="006F76F5"/>
    <w:rsid w:val="00706667"/>
    <w:rsid w:val="007157D6"/>
    <w:rsid w:val="00725373"/>
    <w:rsid w:val="0072775E"/>
    <w:rsid w:val="0073327C"/>
    <w:rsid w:val="00742E7A"/>
    <w:rsid w:val="0075312E"/>
    <w:rsid w:val="0075467F"/>
    <w:rsid w:val="00761423"/>
    <w:rsid w:val="00763E51"/>
    <w:rsid w:val="00772B94"/>
    <w:rsid w:val="00773A31"/>
    <w:rsid w:val="00777235"/>
    <w:rsid w:val="00786AE1"/>
    <w:rsid w:val="00786C03"/>
    <w:rsid w:val="00791A56"/>
    <w:rsid w:val="0079302C"/>
    <w:rsid w:val="00794B56"/>
    <w:rsid w:val="00795AE1"/>
    <w:rsid w:val="0079798E"/>
    <w:rsid w:val="007A021B"/>
    <w:rsid w:val="007A1F95"/>
    <w:rsid w:val="007C078B"/>
    <w:rsid w:val="007C477B"/>
    <w:rsid w:val="007D2A77"/>
    <w:rsid w:val="007D4632"/>
    <w:rsid w:val="007D51B1"/>
    <w:rsid w:val="007E08C3"/>
    <w:rsid w:val="007F5874"/>
    <w:rsid w:val="00800F9A"/>
    <w:rsid w:val="008042E3"/>
    <w:rsid w:val="008046FB"/>
    <w:rsid w:val="00811E6C"/>
    <w:rsid w:val="0081692D"/>
    <w:rsid w:val="00817AD7"/>
    <w:rsid w:val="00826141"/>
    <w:rsid w:val="00831E54"/>
    <w:rsid w:val="00850225"/>
    <w:rsid w:val="00853BBC"/>
    <w:rsid w:val="00854713"/>
    <w:rsid w:val="00854873"/>
    <w:rsid w:val="008578CF"/>
    <w:rsid w:val="008621F3"/>
    <w:rsid w:val="00865F74"/>
    <w:rsid w:val="008674CA"/>
    <w:rsid w:val="00875872"/>
    <w:rsid w:val="0088317C"/>
    <w:rsid w:val="0088647C"/>
    <w:rsid w:val="00893E18"/>
    <w:rsid w:val="008A7D10"/>
    <w:rsid w:val="008B0007"/>
    <w:rsid w:val="008B6852"/>
    <w:rsid w:val="008C0BE9"/>
    <w:rsid w:val="008C5CDA"/>
    <w:rsid w:val="008C7DBD"/>
    <w:rsid w:val="008D534B"/>
    <w:rsid w:val="008E04C9"/>
    <w:rsid w:val="008F0CE0"/>
    <w:rsid w:val="00901C05"/>
    <w:rsid w:val="00901DE6"/>
    <w:rsid w:val="009068D4"/>
    <w:rsid w:val="009261A7"/>
    <w:rsid w:val="00927EB2"/>
    <w:rsid w:val="009346D0"/>
    <w:rsid w:val="00934B2A"/>
    <w:rsid w:val="00937322"/>
    <w:rsid w:val="0094678B"/>
    <w:rsid w:val="0094697E"/>
    <w:rsid w:val="00962707"/>
    <w:rsid w:val="009629E7"/>
    <w:rsid w:val="00962D74"/>
    <w:rsid w:val="00976779"/>
    <w:rsid w:val="00986E17"/>
    <w:rsid w:val="00992001"/>
    <w:rsid w:val="009A232D"/>
    <w:rsid w:val="009A372D"/>
    <w:rsid w:val="009C252C"/>
    <w:rsid w:val="009D00C6"/>
    <w:rsid w:val="009D0149"/>
    <w:rsid w:val="009D0670"/>
    <w:rsid w:val="009E1008"/>
    <w:rsid w:val="009E3162"/>
    <w:rsid w:val="009E7C70"/>
    <w:rsid w:val="009F04D0"/>
    <w:rsid w:val="009F09D6"/>
    <w:rsid w:val="009F0FDD"/>
    <w:rsid w:val="00A03DD9"/>
    <w:rsid w:val="00A06404"/>
    <w:rsid w:val="00A13E35"/>
    <w:rsid w:val="00A14960"/>
    <w:rsid w:val="00A3257C"/>
    <w:rsid w:val="00A35B01"/>
    <w:rsid w:val="00A37510"/>
    <w:rsid w:val="00A60F2B"/>
    <w:rsid w:val="00A6382A"/>
    <w:rsid w:val="00A64073"/>
    <w:rsid w:val="00A72683"/>
    <w:rsid w:val="00A75C48"/>
    <w:rsid w:val="00A85BA1"/>
    <w:rsid w:val="00A86DA9"/>
    <w:rsid w:val="00AB1021"/>
    <w:rsid w:val="00AB181F"/>
    <w:rsid w:val="00AC4E18"/>
    <w:rsid w:val="00AD28D8"/>
    <w:rsid w:val="00AD2F2F"/>
    <w:rsid w:val="00AD4148"/>
    <w:rsid w:val="00AE01C9"/>
    <w:rsid w:val="00AE3DBF"/>
    <w:rsid w:val="00AF49F8"/>
    <w:rsid w:val="00AF5318"/>
    <w:rsid w:val="00B061D2"/>
    <w:rsid w:val="00B0716A"/>
    <w:rsid w:val="00B2083B"/>
    <w:rsid w:val="00B20EDF"/>
    <w:rsid w:val="00B23371"/>
    <w:rsid w:val="00B267B1"/>
    <w:rsid w:val="00B27465"/>
    <w:rsid w:val="00B37CEA"/>
    <w:rsid w:val="00B409D8"/>
    <w:rsid w:val="00B436AD"/>
    <w:rsid w:val="00B44160"/>
    <w:rsid w:val="00B524AB"/>
    <w:rsid w:val="00B53DB8"/>
    <w:rsid w:val="00B62F85"/>
    <w:rsid w:val="00B71441"/>
    <w:rsid w:val="00B71E43"/>
    <w:rsid w:val="00B810B4"/>
    <w:rsid w:val="00B81460"/>
    <w:rsid w:val="00B85E0E"/>
    <w:rsid w:val="00B9412D"/>
    <w:rsid w:val="00BA6B83"/>
    <w:rsid w:val="00BA723A"/>
    <w:rsid w:val="00BB2F2E"/>
    <w:rsid w:val="00BB4308"/>
    <w:rsid w:val="00BB6343"/>
    <w:rsid w:val="00BC2B96"/>
    <w:rsid w:val="00BC716A"/>
    <w:rsid w:val="00BD0673"/>
    <w:rsid w:val="00BD64D2"/>
    <w:rsid w:val="00BF5347"/>
    <w:rsid w:val="00BF6592"/>
    <w:rsid w:val="00C001F1"/>
    <w:rsid w:val="00C01FD2"/>
    <w:rsid w:val="00C1098E"/>
    <w:rsid w:val="00C13E52"/>
    <w:rsid w:val="00C1501D"/>
    <w:rsid w:val="00C2039F"/>
    <w:rsid w:val="00C34245"/>
    <w:rsid w:val="00C353BB"/>
    <w:rsid w:val="00C46D43"/>
    <w:rsid w:val="00C6658E"/>
    <w:rsid w:val="00C66B0A"/>
    <w:rsid w:val="00C66DAF"/>
    <w:rsid w:val="00C8582E"/>
    <w:rsid w:val="00C86261"/>
    <w:rsid w:val="00C86DD2"/>
    <w:rsid w:val="00CA19B7"/>
    <w:rsid w:val="00CB0D84"/>
    <w:rsid w:val="00CB4657"/>
    <w:rsid w:val="00CB71A7"/>
    <w:rsid w:val="00CC78AD"/>
    <w:rsid w:val="00CE09C7"/>
    <w:rsid w:val="00CE7D69"/>
    <w:rsid w:val="00D0271C"/>
    <w:rsid w:val="00D03535"/>
    <w:rsid w:val="00D04171"/>
    <w:rsid w:val="00D04F4E"/>
    <w:rsid w:val="00D10BBE"/>
    <w:rsid w:val="00D13F67"/>
    <w:rsid w:val="00D15D61"/>
    <w:rsid w:val="00D41518"/>
    <w:rsid w:val="00D445D1"/>
    <w:rsid w:val="00D52DAE"/>
    <w:rsid w:val="00D52F51"/>
    <w:rsid w:val="00D539E9"/>
    <w:rsid w:val="00D617D6"/>
    <w:rsid w:val="00D6257A"/>
    <w:rsid w:val="00D711DF"/>
    <w:rsid w:val="00D76BAB"/>
    <w:rsid w:val="00D91EAE"/>
    <w:rsid w:val="00D937B2"/>
    <w:rsid w:val="00DA0340"/>
    <w:rsid w:val="00DB0A11"/>
    <w:rsid w:val="00DB27F1"/>
    <w:rsid w:val="00DC1278"/>
    <w:rsid w:val="00DC77B2"/>
    <w:rsid w:val="00DD2464"/>
    <w:rsid w:val="00DF59C9"/>
    <w:rsid w:val="00DF6B92"/>
    <w:rsid w:val="00E01713"/>
    <w:rsid w:val="00E0757D"/>
    <w:rsid w:val="00E1354F"/>
    <w:rsid w:val="00E14505"/>
    <w:rsid w:val="00E22798"/>
    <w:rsid w:val="00E2336D"/>
    <w:rsid w:val="00E25C88"/>
    <w:rsid w:val="00E50EED"/>
    <w:rsid w:val="00E559A5"/>
    <w:rsid w:val="00E662B9"/>
    <w:rsid w:val="00E712AF"/>
    <w:rsid w:val="00E71A4D"/>
    <w:rsid w:val="00E7295E"/>
    <w:rsid w:val="00E90FA4"/>
    <w:rsid w:val="00E96437"/>
    <w:rsid w:val="00EA43F3"/>
    <w:rsid w:val="00EB1754"/>
    <w:rsid w:val="00EB37EF"/>
    <w:rsid w:val="00EB6368"/>
    <w:rsid w:val="00ED6BFC"/>
    <w:rsid w:val="00EE0835"/>
    <w:rsid w:val="00EF5A50"/>
    <w:rsid w:val="00EF7207"/>
    <w:rsid w:val="00F00291"/>
    <w:rsid w:val="00F172C2"/>
    <w:rsid w:val="00F41CCE"/>
    <w:rsid w:val="00F425F1"/>
    <w:rsid w:val="00F47887"/>
    <w:rsid w:val="00F50545"/>
    <w:rsid w:val="00F65FE6"/>
    <w:rsid w:val="00F74683"/>
    <w:rsid w:val="00F751B3"/>
    <w:rsid w:val="00F752BD"/>
    <w:rsid w:val="00F975DA"/>
    <w:rsid w:val="00F97B24"/>
    <w:rsid w:val="00FA4AC2"/>
    <w:rsid w:val="00FA6C7E"/>
    <w:rsid w:val="00FB69E5"/>
    <w:rsid w:val="00FC1FDE"/>
    <w:rsid w:val="00FC2312"/>
    <w:rsid w:val="00FD7577"/>
    <w:rsid w:val="00FD75B1"/>
    <w:rsid w:val="00FE44A9"/>
    <w:rsid w:val="00FF4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C08"/>
    <w:rPr>
      <w:rFonts w:eastAsia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uiPriority w:val="99"/>
    <w:rsid w:val="00417C08"/>
    <w:pPr>
      <w:spacing w:before="120"/>
      <w:ind w:left="-357" w:right="5574"/>
      <w:jc w:val="center"/>
    </w:pPr>
    <w:rPr>
      <w:b/>
      <w:sz w:val="18"/>
      <w:szCs w:val="18"/>
    </w:rPr>
  </w:style>
  <w:style w:type="table" w:styleId="TableGrid">
    <w:name w:val="Table Grid"/>
    <w:basedOn w:val="TableNormal"/>
    <w:uiPriority w:val="99"/>
    <w:rsid w:val="00417C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Центрированный"/>
    <w:basedOn w:val="Normal"/>
    <w:uiPriority w:val="99"/>
    <w:rsid w:val="00B061D2"/>
    <w:pPr>
      <w:spacing w:line="360" w:lineRule="auto"/>
      <w:jc w:val="center"/>
    </w:pPr>
    <w:rPr>
      <w:sz w:val="24"/>
      <w:szCs w:val="20"/>
    </w:rPr>
  </w:style>
  <w:style w:type="paragraph" w:styleId="ListParagraph">
    <w:name w:val="List Paragraph"/>
    <w:basedOn w:val="Normal"/>
    <w:uiPriority w:val="99"/>
    <w:qFormat/>
    <w:rsid w:val="00AD2F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B53DB8"/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3DB8"/>
    <w:rPr>
      <w:rFonts w:ascii="Tahoma" w:hAnsi="Tahoma" w:cs="Times New Roman"/>
      <w:sz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13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</TotalTime>
  <Pages>2</Pages>
  <Words>501</Words>
  <Characters>2860</Characters>
  <Application>Microsoft Office Outlook</Application>
  <DocSecurity>0</DocSecurity>
  <Lines>0</Lines>
  <Paragraphs>0</Paragraphs>
  <ScaleCrop>false</ScaleCrop>
  <Company>ГАУ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Simak</dc:creator>
  <cp:keywords/>
  <dc:description/>
  <cp:lastModifiedBy>1</cp:lastModifiedBy>
  <cp:revision>34</cp:revision>
  <cp:lastPrinted>2002-01-10T21:09:00Z</cp:lastPrinted>
  <dcterms:created xsi:type="dcterms:W3CDTF">2018-02-01T13:51:00Z</dcterms:created>
  <dcterms:modified xsi:type="dcterms:W3CDTF">2002-01-10T21:10:00Z</dcterms:modified>
</cp:coreProperties>
</file>