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94E" w:rsidRDefault="0055594E" w:rsidP="00F97EB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</w:p>
    <w:p w:rsidR="0055594E" w:rsidRDefault="0055594E" w:rsidP="00F97EB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РЕСПУБЛИКА МОРДОВИЯ</w:t>
      </w:r>
    </w:p>
    <w:p w:rsidR="0055594E" w:rsidRDefault="0055594E" w:rsidP="00F97EB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КАДОШКИНСКИЙ</w:t>
      </w:r>
      <w:r w:rsidRPr="00575D12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МУНИЦИПАЛЬРЫЙ РАЙОН</w:t>
      </w:r>
    </w:p>
    <w:p w:rsidR="0055594E" w:rsidRDefault="0055594E" w:rsidP="00F97EBA"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СОВЕТ ДЕПУТАТОВ  ПАЕВСКОГО СЕЛЬСКОГО ПОСЕЛЕНИЯ</w:t>
      </w:r>
    </w:p>
    <w:p w:rsidR="0055594E" w:rsidRDefault="0055594E" w:rsidP="00F97EB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ШЕСТОГО СОЗЫВА</w:t>
      </w:r>
    </w:p>
    <w:p w:rsidR="0055594E" w:rsidRDefault="0055594E" w:rsidP="00F97EB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</w:p>
    <w:p w:rsidR="0055594E" w:rsidRDefault="0055594E" w:rsidP="00F97EB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>Р Е Ш Е Н И Е  №71</w:t>
      </w:r>
      <w:r>
        <w:rPr>
          <w:rFonts w:cs="Times New Roman"/>
          <w:sz w:val="28"/>
          <w:szCs w:val="28"/>
          <w:lang w:val="ru-RU"/>
        </w:rPr>
        <w:br/>
      </w:r>
    </w:p>
    <w:p w:rsidR="0055594E" w:rsidRDefault="0055594E" w:rsidP="00F97EB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</w:p>
    <w:p w:rsidR="0055594E" w:rsidRDefault="0055594E" w:rsidP="00F97EB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Двадцать  четвертая очередная сессии Совета депутатов</w:t>
      </w:r>
    </w:p>
    <w:p w:rsidR="0055594E" w:rsidRDefault="0055594E" w:rsidP="00F97EB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Паевского сельского поселения</w:t>
      </w:r>
    </w:p>
    <w:p w:rsidR="0055594E" w:rsidRDefault="0055594E" w:rsidP="00F97EBA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55594E" w:rsidRDefault="0055594E" w:rsidP="00105E26">
      <w:pPr>
        <w:pStyle w:val="Standard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01 октября 2018 года                                                                                                 с.Паево</w:t>
      </w:r>
    </w:p>
    <w:p w:rsidR="0055594E" w:rsidRDefault="0055594E" w:rsidP="00F97EBA">
      <w:pPr>
        <w:pStyle w:val="ConsPlusTitle"/>
        <w:jc w:val="center"/>
      </w:pPr>
      <w:r>
        <w:rPr>
          <w:sz w:val="28"/>
          <w:szCs w:val="28"/>
        </w:rPr>
        <w:t xml:space="preserve">                                               </w:t>
      </w:r>
    </w:p>
    <w:p w:rsidR="0055594E" w:rsidRPr="00F97EBA" w:rsidRDefault="0055594E" w:rsidP="003B5D05">
      <w:pPr>
        <w:pStyle w:val="ConsPlusTitle"/>
        <w:jc w:val="center"/>
        <w:rPr>
          <w:rFonts w:ascii="Times New Roman" w:hAnsi="Times New Roman" w:cs="Times New Roman"/>
        </w:rPr>
      </w:pPr>
      <w:r w:rsidRPr="00F97EBA">
        <w:rPr>
          <w:rFonts w:ascii="Times New Roman" w:hAnsi="Times New Roman" w:cs="Times New Roman"/>
        </w:rPr>
        <w:t xml:space="preserve">О ВНЕСЕНИИ ИЗМЕНЕНИЙ ВРЕШЕНИЕ СОВЕТА ДЕПУТАТОВ  ПАЕВСКОГО СЕЛЬСКОГО ПОСЕЛЕНИЯ </w:t>
      </w:r>
    </w:p>
    <w:p w:rsidR="0055594E" w:rsidRPr="00F97EBA" w:rsidRDefault="0055594E" w:rsidP="003B5D05">
      <w:pPr>
        <w:pStyle w:val="ConsPlusTitle"/>
        <w:jc w:val="center"/>
        <w:rPr>
          <w:rFonts w:ascii="Times New Roman" w:hAnsi="Times New Roman" w:cs="Times New Roman"/>
        </w:rPr>
      </w:pPr>
      <w:r w:rsidRPr="00F97EBA">
        <w:rPr>
          <w:rFonts w:ascii="Times New Roman" w:hAnsi="Times New Roman" w:cs="Times New Roman"/>
        </w:rPr>
        <w:t>КАДОШКИНСКОГ</w:t>
      </w:r>
      <w:r>
        <w:rPr>
          <w:rFonts w:ascii="Times New Roman" w:hAnsi="Times New Roman" w:cs="Times New Roman"/>
        </w:rPr>
        <w:t xml:space="preserve">О МУНИЦИПАЛЬНОГО РАЙОНА ОТ  24 </w:t>
      </w:r>
      <w:r w:rsidRPr="00F97EBA">
        <w:rPr>
          <w:rFonts w:ascii="Times New Roman" w:hAnsi="Times New Roman" w:cs="Times New Roman"/>
        </w:rPr>
        <w:t>НОЯБРЯ</w:t>
      </w:r>
      <w:r>
        <w:rPr>
          <w:rFonts w:ascii="Times New Roman" w:hAnsi="Times New Roman" w:cs="Times New Roman"/>
        </w:rPr>
        <w:t xml:space="preserve">  2014 год  №93</w:t>
      </w:r>
    </w:p>
    <w:p w:rsidR="0055594E" w:rsidRPr="00F97EBA" w:rsidRDefault="0055594E" w:rsidP="003B5D05">
      <w:pPr>
        <w:pStyle w:val="ConsPlusTitle"/>
        <w:jc w:val="center"/>
        <w:rPr>
          <w:rFonts w:ascii="Times New Roman" w:hAnsi="Times New Roman" w:cs="Times New Roman"/>
        </w:rPr>
      </w:pPr>
      <w:r w:rsidRPr="00F97EBA">
        <w:rPr>
          <w:rFonts w:ascii="Times New Roman" w:hAnsi="Times New Roman" w:cs="Times New Roman"/>
        </w:rPr>
        <w:t>«О НАЛОГЕ НА ИМУЩЕСТВО ФИЗИЧЕСКИХ ЛИЦ»</w:t>
      </w:r>
    </w:p>
    <w:p w:rsidR="0055594E" w:rsidRDefault="0055594E" w:rsidP="003B5D05">
      <w:pPr>
        <w:pStyle w:val="ConsPlusNormal"/>
        <w:ind w:firstLine="540"/>
        <w:jc w:val="both"/>
      </w:pPr>
    </w:p>
    <w:p w:rsidR="0055594E" w:rsidRPr="00A825D6" w:rsidRDefault="0055594E" w:rsidP="003B5D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A825D6">
        <w:rPr>
          <w:rFonts w:ascii="Times New Roman" w:hAnsi="Times New Roman"/>
          <w:bCs/>
          <w:sz w:val="28"/>
          <w:szCs w:val="28"/>
        </w:rPr>
        <w:t>В целях приведения в соответствие с Налоговым кодексом Российской Федерации:</w:t>
      </w:r>
    </w:p>
    <w:p w:rsidR="0055594E" w:rsidRPr="00A825D6" w:rsidRDefault="0055594E" w:rsidP="003B5D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A825D6">
        <w:rPr>
          <w:rFonts w:ascii="Times New Roman" w:hAnsi="Times New Roman"/>
          <w:bCs/>
          <w:sz w:val="28"/>
          <w:szCs w:val="28"/>
        </w:rPr>
        <w:t xml:space="preserve">1. Внести </w:t>
      </w:r>
      <w:r>
        <w:rPr>
          <w:rFonts w:ascii="Times New Roman" w:hAnsi="Times New Roman"/>
          <w:bCs/>
          <w:sz w:val="28"/>
          <w:szCs w:val="28"/>
        </w:rPr>
        <w:t xml:space="preserve">в </w:t>
      </w:r>
      <w:r w:rsidRPr="00A825D6">
        <w:rPr>
          <w:rFonts w:ascii="Times New Roman" w:hAnsi="Times New Roman"/>
          <w:bCs/>
          <w:sz w:val="28"/>
          <w:szCs w:val="28"/>
        </w:rPr>
        <w:t>решени</w:t>
      </w:r>
      <w:r>
        <w:rPr>
          <w:rFonts w:ascii="Times New Roman" w:hAnsi="Times New Roman"/>
          <w:bCs/>
          <w:sz w:val="28"/>
          <w:szCs w:val="28"/>
        </w:rPr>
        <w:t xml:space="preserve">е Совета депутатов Паевского сельского поселения Кадошкинского </w:t>
      </w:r>
      <w:r w:rsidRPr="00A825D6"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bCs/>
          <w:sz w:val="28"/>
          <w:szCs w:val="28"/>
        </w:rPr>
        <w:t>униципального района от 24 ноября</w:t>
      </w:r>
      <w:r w:rsidRPr="00A825D6">
        <w:rPr>
          <w:rFonts w:ascii="Times New Roman" w:hAnsi="Times New Roman"/>
          <w:bCs/>
          <w:sz w:val="28"/>
          <w:szCs w:val="28"/>
        </w:rPr>
        <w:t xml:space="preserve"> № </w:t>
      </w:r>
      <w:r>
        <w:rPr>
          <w:rFonts w:ascii="Times New Roman" w:hAnsi="Times New Roman"/>
          <w:bCs/>
          <w:sz w:val="28"/>
          <w:szCs w:val="28"/>
        </w:rPr>
        <w:t xml:space="preserve"> 93</w:t>
      </w:r>
      <w:r w:rsidRPr="002D2168">
        <w:rPr>
          <w:bCs/>
          <w:sz w:val="28"/>
          <w:szCs w:val="28"/>
        </w:rPr>
        <w:t>«</w:t>
      </w:r>
      <w:r w:rsidRPr="00A825D6">
        <w:rPr>
          <w:rFonts w:ascii="Times New Roman" w:hAnsi="Times New Roman"/>
          <w:bCs/>
          <w:sz w:val="28"/>
          <w:szCs w:val="28"/>
        </w:rPr>
        <w:t>О налоге на имущество физических лиц</w:t>
      </w:r>
      <w:r w:rsidRPr="002D2168">
        <w:rPr>
          <w:bCs/>
          <w:sz w:val="28"/>
          <w:szCs w:val="28"/>
        </w:rPr>
        <w:t>»</w:t>
      </w:r>
      <w:r w:rsidRPr="00A825D6">
        <w:rPr>
          <w:rFonts w:ascii="Times New Roman" w:hAnsi="Times New Roman"/>
          <w:bCs/>
          <w:sz w:val="28"/>
          <w:szCs w:val="28"/>
        </w:rPr>
        <w:t xml:space="preserve"> следующие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A825D6">
        <w:rPr>
          <w:rFonts w:ascii="Times New Roman" w:hAnsi="Times New Roman"/>
          <w:bCs/>
          <w:sz w:val="28"/>
          <w:szCs w:val="28"/>
        </w:rPr>
        <w:t>изменения:</w:t>
      </w:r>
    </w:p>
    <w:p w:rsidR="0055594E" w:rsidRDefault="0055594E" w:rsidP="003B5D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A825D6">
        <w:rPr>
          <w:rFonts w:ascii="Times New Roman" w:hAnsi="Times New Roman"/>
          <w:bCs/>
          <w:sz w:val="28"/>
          <w:szCs w:val="28"/>
        </w:rPr>
        <w:t>в пункт</w:t>
      </w:r>
      <w:r>
        <w:rPr>
          <w:rFonts w:ascii="Times New Roman" w:hAnsi="Times New Roman"/>
          <w:bCs/>
          <w:sz w:val="28"/>
          <w:szCs w:val="28"/>
        </w:rPr>
        <w:t>е</w:t>
      </w:r>
      <w:r w:rsidRPr="00A825D6">
        <w:rPr>
          <w:rFonts w:ascii="Times New Roman" w:hAnsi="Times New Roman"/>
          <w:bCs/>
          <w:sz w:val="28"/>
          <w:szCs w:val="28"/>
        </w:rPr>
        <w:t xml:space="preserve"> 2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55594E" w:rsidRDefault="0055594E" w:rsidP="003B5D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A825D6">
        <w:rPr>
          <w:rFonts w:ascii="Times New Roman" w:hAnsi="Times New Roman"/>
          <w:bCs/>
          <w:sz w:val="28"/>
          <w:szCs w:val="28"/>
        </w:rPr>
        <w:t>1)</w:t>
      </w:r>
      <w:r>
        <w:rPr>
          <w:rFonts w:ascii="Times New Roman" w:hAnsi="Times New Roman"/>
          <w:bCs/>
          <w:sz w:val="28"/>
          <w:szCs w:val="28"/>
        </w:rPr>
        <w:t xml:space="preserve"> подпункт</w:t>
      </w:r>
      <w:r w:rsidRPr="00A825D6">
        <w:rPr>
          <w:rFonts w:ascii="Times New Roman" w:hAnsi="Times New Roman"/>
          <w:bCs/>
          <w:sz w:val="28"/>
          <w:szCs w:val="28"/>
        </w:rPr>
        <w:t xml:space="preserve">1 </w:t>
      </w:r>
      <w:r>
        <w:rPr>
          <w:rFonts w:ascii="Times New Roman" w:hAnsi="Times New Roman"/>
          <w:bCs/>
          <w:sz w:val="28"/>
          <w:szCs w:val="28"/>
        </w:rPr>
        <w:t xml:space="preserve"> изложить в следующей редакции:</w:t>
      </w:r>
    </w:p>
    <w:p w:rsidR="0055594E" w:rsidRPr="005374CD" w:rsidRDefault="0055594E" w:rsidP="003B5D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«1) </w:t>
      </w:r>
      <w:r w:rsidRPr="005374CD">
        <w:rPr>
          <w:rFonts w:ascii="Times New Roman" w:hAnsi="Times New Roman"/>
          <w:bCs/>
          <w:sz w:val="28"/>
          <w:szCs w:val="28"/>
        </w:rPr>
        <w:t>жилых домов</w:t>
      </w:r>
      <w:r w:rsidRPr="000B63C1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0B63C1">
        <w:rPr>
          <w:rFonts w:ascii="Times New Roman" w:hAnsi="Times New Roman"/>
          <w:bCs/>
          <w:sz w:val="28"/>
          <w:szCs w:val="28"/>
          <w:highlight w:val="yellow"/>
        </w:rPr>
        <w:t>части жилых домов, единых недвижимых комплексов, в состав которых входит хотя бы один жилой дом, гаражей, машино-мест,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</w:t>
      </w:r>
      <w:r w:rsidRPr="005374CD">
        <w:rPr>
          <w:rFonts w:ascii="Times New Roman" w:hAnsi="Times New Roman"/>
          <w:bCs/>
          <w:sz w:val="28"/>
          <w:szCs w:val="28"/>
        </w:rPr>
        <w:t xml:space="preserve"> назначением таких объектов является жилой дом,- в размере 0,3 процента кадастровой стоимости объекта налогообложения;</w:t>
      </w:r>
      <w:r>
        <w:rPr>
          <w:rFonts w:ascii="Times New Roman" w:hAnsi="Times New Roman"/>
          <w:bCs/>
          <w:sz w:val="28"/>
          <w:szCs w:val="28"/>
        </w:rPr>
        <w:t>»</w:t>
      </w:r>
    </w:p>
    <w:p w:rsidR="0055594E" w:rsidRDefault="0055594E" w:rsidP="003B5D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A825D6">
        <w:rPr>
          <w:rFonts w:ascii="Times New Roman" w:hAnsi="Times New Roman"/>
          <w:bCs/>
          <w:sz w:val="28"/>
          <w:szCs w:val="28"/>
        </w:rPr>
        <w:t>2)</w:t>
      </w:r>
      <w:r>
        <w:rPr>
          <w:rFonts w:ascii="Times New Roman" w:hAnsi="Times New Roman"/>
          <w:bCs/>
          <w:sz w:val="28"/>
          <w:szCs w:val="28"/>
        </w:rPr>
        <w:t xml:space="preserve"> в</w:t>
      </w:r>
      <w:r w:rsidRPr="00A825D6">
        <w:rPr>
          <w:rFonts w:ascii="Times New Roman" w:hAnsi="Times New Roman"/>
          <w:bCs/>
          <w:sz w:val="28"/>
          <w:szCs w:val="28"/>
        </w:rPr>
        <w:t xml:space="preserve"> подпункте 2  слова </w:t>
      </w:r>
      <w:r w:rsidRPr="002D2168">
        <w:rPr>
          <w:bCs/>
          <w:sz w:val="28"/>
          <w:szCs w:val="28"/>
        </w:rPr>
        <w:t>«</w:t>
      </w:r>
      <w:r w:rsidRPr="00A0315E">
        <w:rPr>
          <w:rFonts w:ascii="Times New Roman" w:hAnsi="Times New Roman"/>
          <w:bCs/>
          <w:sz w:val="28"/>
          <w:szCs w:val="28"/>
        </w:rPr>
        <w:t>жилых помещений (квартир, комнат)</w:t>
      </w:r>
      <w:r w:rsidRPr="002D2168">
        <w:rPr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заменить словами </w:t>
      </w:r>
      <w:r w:rsidRPr="00A825D6">
        <w:rPr>
          <w:rFonts w:ascii="Times New Roman" w:hAnsi="Times New Roman"/>
          <w:bCs/>
          <w:sz w:val="28"/>
          <w:szCs w:val="28"/>
        </w:rPr>
        <w:t xml:space="preserve"> </w:t>
      </w:r>
      <w:r w:rsidRPr="002D2168">
        <w:rPr>
          <w:bCs/>
          <w:sz w:val="28"/>
          <w:szCs w:val="28"/>
        </w:rPr>
        <w:t>«</w:t>
      </w:r>
      <w:r w:rsidRPr="0097290E">
        <w:rPr>
          <w:rFonts w:ascii="Times New Roman" w:hAnsi="Times New Roman"/>
          <w:bCs/>
          <w:sz w:val="28"/>
          <w:szCs w:val="28"/>
        </w:rPr>
        <w:t>квартир,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97290E">
        <w:rPr>
          <w:rFonts w:ascii="Times New Roman" w:hAnsi="Times New Roman"/>
          <w:bCs/>
          <w:sz w:val="28"/>
          <w:szCs w:val="28"/>
          <w:highlight w:val="yellow"/>
        </w:rPr>
        <w:t>частей квартир</w:t>
      </w:r>
      <w:r>
        <w:rPr>
          <w:rFonts w:ascii="Times New Roman" w:hAnsi="Times New Roman"/>
          <w:bCs/>
          <w:sz w:val="28"/>
          <w:szCs w:val="28"/>
        </w:rPr>
        <w:t>, комнат</w:t>
      </w:r>
      <w:r w:rsidRPr="002D2168">
        <w:rPr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55594E" w:rsidRDefault="0055594E" w:rsidP="003B5D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часть пятую пункта 3изложить в следующей редакции:</w:t>
      </w:r>
    </w:p>
    <w:p w:rsidR="0055594E" w:rsidRPr="00CB521C" w:rsidRDefault="0055594E" w:rsidP="003B5D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</w:t>
      </w:r>
      <w:r w:rsidRPr="00CB521C">
        <w:rPr>
          <w:rFonts w:ascii="Times New Roman" w:hAnsi="Times New Roman"/>
          <w:bCs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55594E" w:rsidRPr="00CB521C" w:rsidRDefault="0055594E" w:rsidP="003B5D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квартира, </w:t>
      </w:r>
      <w:r w:rsidRPr="00CB521C">
        <w:rPr>
          <w:rFonts w:ascii="Times New Roman" w:hAnsi="Times New Roman"/>
          <w:bCs/>
          <w:sz w:val="28"/>
          <w:szCs w:val="28"/>
          <w:highlight w:val="yellow"/>
        </w:rPr>
        <w:t>часть квартиры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B521C">
        <w:rPr>
          <w:rFonts w:ascii="Times New Roman" w:hAnsi="Times New Roman"/>
          <w:bCs/>
          <w:sz w:val="28"/>
          <w:szCs w:val="28"/>
        </w:rPr>
        <w:t>или комната;</w:t>
      </w:r>
    </w:p>
    <w:p w:rsidR="0055594E" w:rsidRPr="00A825D6" w:rsidRDefault="0055594E" w:rsidP="003B5D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2) жилой дом </w:t>
      </w:r>
      <w:r w:rsidRPr="007B05CE">
        <w:rPr>
          <w:rFonts w:ascii="Times New Roman" w:hAnsi="Times New Roman"/>
          <w:bCs/>
          <w:sz w:val="28"/>
          <w:szCs w:val="28"/>
          <w:highlight w:val="yellow"/>
        </w:rPr>
        <w:t>или часть жилого дома</w:t>
      </w:r>
      <w:r>
        <w:rPr>
          <w:rFonts w:ascii="Times New Roman" w:hAnsi="Times New Roman"/>
          <w:bCs/>
          <w:sz w:val="28"/>
          <w:szCs w:val="28"/>
        </w:rPr>
        <w:t>».</w:t>
      </w:r>
      <w:bookmarkStart w:id="0" w:name="_GoBack"/>
      <w:bookmarkEnd w:id="0"/>
    </w:p>
    <w:p w:rsidR="0055594E" w:rsidRPr="00A825D6" w:rsidRDefault="0055594E" w:rsidP="003B5D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3)</w:t>
      </w:r>
      <w:r w:rsidRPr="00A825D6">
        <w:rPr>
          <w:rFonts w:ascii="Times New Roman" w:hAnsi="Times New Roman"/>
          <w:bCs/>
          <w:sz w:val="28"/>
          <w:szCs w:val="28"/>
        </w:rPr>
        <w:t xml:space="preserve">Настоящее решение вступает в силу со дня его официального опубликования и распространяет </w:t>
      </w:r>
      <w:r w:rsidRPr="008825D1">
        <w:rPr>
          <w:rFonts w:ascii="Times New Roman" w:hAnsi="Times New Roman"/>
          <w:bCs/>
          <w:sz w:val="28"/>
          <w:szCs w:val="28"/>
          <w:highlight w:val="yellow"/>
        </w:rPr>
        <w:t>свое действие  на правоотношения,</w:t>
      </w:r>
      <w:r>
        <w:rPr>
          <w:rFonts w:ascii="Times New Roman" w:hAnsi="Times New Roman"/>
          <w:bCs/>
          <w:sz w:val="28"/>
          <w:szCs w:val="28"/>
          <w:highlight w:val="yellow"/>
        </w:rPr>
        <w:t xml:space="preserve"> связанные с исчислением налога на имущество физических лиц </w:t>
      </w:r>
      <w:r w:rsidRPr="008825D1">
        <w:rPr>
          <w:rFonts w:ascii="Times New Roman" w:hAnsi="Times New Roman"/>
          <w:bCs/>
          <w:sz w:val="28"/>
          <w:szCs w:val="28"/>
          <w:highlight w:val="yellow"/>
        </w:rPr>
        <w:t>с</w:t>
      </w:r>
      <w:r w:rsidRPr="00A825D6">
        <w:rPr>
          <w:rFonts w:ascii="Times New Roman" w:hAnsi="Times New Roman"/>
          <w:bCs/>
          <w:sz w:val="28"/>
          <w:szCs w:val="28"/>
        </w:rPr>
        <w:t xml:space="preserve"> 1 января 2017 года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55594E" w:rsidRPr="00A825D6" w:rsidRDefault="0055594E" w:rsidP="003B5D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55594E" w:rsidRPr="00A825D6" w:rsidRDefault="0055594E" w:rsidP="003B5D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55594E" w:rsidRPr="00A825D6" w:rsidRDefault="0055594E" w:rsidP="003B5D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55594E" w:rsidRDefault="0055594E" w:rsidP="003B5D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Глава сельского поселения </w:t>
      </w:r>
    </w:p>
    <w:p w:rsidR="0055594E" w:rsidRPr="00A825D6" w:rsidRDefault="0055594E" w:rsidP="003B5D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Паевского сельского поселения                                                В.П. Келин</w:t>
      </w:r>
    </w:p>
    <w:p w:rsidR="0055594E" w:rsidRDefault="0055594E"/>
    <w:sectPr w:rsidR="0055594E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5D05"/>
    <w:rsid w:val="000B63C1"/>
    <w:rsid w:val="00100BE5"/>
    <w:rsid w:val="00105E26"/>
    <w:rsid w:val="0010613E"/>
    <w:rsid w:val="001D75E0"/>
    <w:rsid w:val="001F0B49"/>
    <w:rsid w:val="00265B0B"/>
    <w:rsid w:val="002D2168"/>
    <w:rsid w:val="003B5D05"/>
    <w:rsid w:val="005374CD"/>
    <w:rsid w:val="0055594E"/>
    <w:rsid w:val="00575D12"/>
    <w:rsid w:val="006749C5"/>
    <w:rsid w:val="00694281"/>
    <w:rsid w:val="006F0DB8"/>
    <w:rsid w:val="007B05CE"/>
    <w:rsid w:val="007B50A5"/>
    <w:rsid w:val="007C2F85"/>
    <w:rsid w:val="0080437E"/>
    <w:rsid w:val="008825D1"/>
    <w:rsid w:val="00903686"/>
    <w:rsid w:val="009674DF"/>
    <w:rsid w:val="0097290E"/>
    <w:rsid w:val="00A0315E"/>
    <w:rsid w:val="00A05EE0"/>
    <w:rsid w:val="00A825D6"/>
    <w:rsid w:val="00AC4A07"/>
    <w:rsid w:val="00B435D3"/>
    <w:rsid w:val="00B855BC"/>
    <w:rsid w:val="00BB2007"/>
    <w:rsid w:val="00CB521C"/>
    <w:rsid w:val="00F30B29"/>
    <w:rsid w:val="00F748BF"/>
    <w:rsid w:val="00F97EBA"/>
    <w:rsid w:val="00FA2C60"/>
    <w:rsid w:val="00FC1A7C"/>
    <w:rsid w:val="00FE2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A7C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3B5D05"/>
    <w:pPr>
      <w:widowControl w:val="0"/>
      <w:autoSpaceDE w:val="0"/>
      <w:autoSpaceDN w:val="0"/>
    </w:pPr>
    <w:rPr>
      <w:rFonts w:cs="Calibri"/>
      <w:szCs w:val="20"/>
    </w:rPr>
  </w:style>
  <w:style w:type="paragraph" w:customStyle="1" w:styleId="ConsPlusTitle">
    <w:name w:val="ConsPlusTitle"/>
    <w:uiPriority w:val="99"/>
    <w:rsid w:val="003B5D05"/>
    <w:pPr>
      <w:widowControl w:val="0"/>
      <w:autoSpaceDE w:val="0"/>
      <w:autoSpaceDN w:val="0"/>
    </w:pPr>
    <w:rPr>
      <w:rFonts w:cs="Calibri"/>
      <w:b/>
      <w:szCs w:val="20"/>
    </w:rPr>
  </w:style>
  <w:style w:type="paragraph" w:customStyle="1" w:styleId="s1">
    <w:name w:val="s_1"/>
    <w:basedOn w:val="Normal"/>
    <w:uiPriority w:val="99"/>
    <w:rsid w:val="00F97EB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uiPriority w:val="99"/>
    <w:rsid w:val="00F97EBA"/>
    <w:pPr>
      <w:widowControl w:val="0"/>
      <w:suppressAutoHyphens/>
      <w:autoSpaceDN w:val="0"/>
    </w:pPr>
    <w:rPr>
      <w:rFonts w:ascii="Times New Roman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129</TotalTime>
  <Pages>1</Pages>
  <Words>293</Words>
  <Characters>1676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8</cp:revision>
  <dcterms:created xsi:type="dcterms:W3CDTF">2018-09-27T05:39:00Z</dcterms:created>
  <dcterms:modified xsi:type="dcterms:W3CDTF">2002-01-02T21:37:00Z</dcterms:modified>
</cp:coreProperties>
</file>