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80" w:rsidRPr="006A4D9F" w:rsidRDefault="00551580" w:rsidP="00927799">
      <w:pPr>
        <w:jc w:val="center"/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</w:pPr>
      <w:r w:rsidRPr="006A4D9F"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>РЕСПУБЛИКА МОРДОВИЯ</w:t>
      </w:r>
    </w:p>
    <w:p w:rsidR="00551580" w:rsidRPr="006A4D9F" w:rsidRDefault="00551580" w:rsidP="00927799">
      <w:pPr>
        <w:jc w:val="center"/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</w:pPr>
      <w:r w:rsidRPr="006A4D9F"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>СОВЕТ ДЕПУТАТОВ ПАЕВСКОГО СЕЛЬСКОГО ПОСЕЛЕНИЯ</w:t>
      </w:r>
    </w:p>
    <w:p w:rsidR="00551580" w:rsidRDefault="00551580" w:rsidP="00927799">
      <w:pPr>
        <w:jc w:val="center"/>
        <w:rPr>
          <w:rFonts w:ascii="Times New Roman" w:hAnsi="Times New Roman" w:cs="Mangal"/>
          <w:color w:val="000000"/>
          <w:sz w:val="28"/>
          <w:szCs w:val="28"/>
          <w:lang w:eastAsia="hi-IN" w:bidi="hi-IN"/>
        </w:rPr>
      </w:pPr>
      <w:r w:rsidRPr="006A4D9F"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>КАДОШКИНСКОГО МУНИЦИПАЛЬНОГО РАЙОНА</w:t>
      </w:r>
    </w:p>
    <w:p w:rsidR="00551580" w:rsidRDefault="00551580" w:rsidP="00927799">
      <w:pPr>
        <w:jc w:val="center"/>
        <w:rPr>
          <w:rFonts w:ascii="Times New Roman" w:hAnsi="Times New Roman" w:cs="Mangal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cs="Mangal"/>
          <w:color w:val="000000"/>
          <w:sz w:val="28"/>
          <w:szCs w:val="28"/>
          <w:lang w:eastAsia="hi-IN" w:bidi="hi-IN"/>
        </w:rPr>
        <w:t>шестого созыва</w:t>
      </w:r>
    </w:p>
    <w:p w:rsidR="00551580" w:rsidRDefault="00551580" w:rsidP="00927799">
      <w:pPr>
        <w:jc w:val="center"/>
        <w:rPr>
          <w:rFonts w:ascii="Times New Roman" w:hAnsi="Times New Roman" w:cs="Mangal"/>
          <w:color w:val="000000"/>
          <w:sz w:val="28"/>
          <w:szCs w:val="28"/>
          <w:lang w:eastAsia="hi-IN" w:bidi="hi-IN"/>
        </w:rPr>
      </w:pPr>
    </w:p>
    <w:p w:rsidR="00551580" w:rsidRPr="006A4D9F" w:rsidRDefault="00551580" w:rsidP="00927799">
      <w:pPr>
        <w:pStyle w:val="Heading1"/>
        <w:tabs>
          <w:tab w:val="left" w:pos="0"/>
        </w:tabs>
        <w:jc w:val="center"/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>Р Е Ш Е Н И Е №  67</w:t>
      </w:r>
    </w:p>
    <w:p w:rsidR="00551580" w:rsidRPr="006A4D9F" w:rsidRDefault="00551580" w:rsidP="009277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Двадцать  второй  </w:t>
      </w:r>
      <w:r w:rsidRPr="006A4D9F">
        <w:rPr>
          <w:rFonts w:ascii="Times New Roman" w:hAnsi="Times New Roman"/>
          <w:sz w:val="28"/>
          <w:szCs w:val="28"/>
        </w:rPr>
        <w:t xml:space="preserve">очередной сессии Совета депутатов </w:t>
      </w:r>
    </w:p>
    <w:p w:rsidR="00551580" w:rsidRPr="006A4D9F" w:rsidRDefault="00551580" w:rsidP="0092779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A4D9F">
        <w:rPr>
          <w:rFonts w:ascii="Times New Roman" w:hAnsi="Times New Roman"/>
          <w:sz w:val="28"/>
          <w:szCs w:val="28"/>
        </w:rPr>
        <w:t>Паевского сельского поселения</w:t>
      </w:r>
    </w:p>
    <w:p w:rsidR="00551580" w:rsidRPr="006A4D9F" w:rsidRDefault="00551580" w:rsidP="00927799">
      <w:pPr>
        <w:autoSpaceDE w:val="0"/>
        <w:spacing w:before="108" w:after="108"/>
        <w:rPr>
          <w:rFonts w:ascii="Times New Roman" w:hAnsi="Times New Roman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</w:rPr>
        <w:t xml:space="preserve">12 </w:t>
      </w:r>
      <w:r w:rsidRPr="006A4D9F">
        <w:rPr>
          <w:rFonts w:ascii="Times New Roman" w:hAnsi="Times New Roman"/>
          <w:color w:val="000000"/>
          <w:sz w:val="28"/>
          <w:szCs w:val="28"/>
          <w:lang w:eastAsia="hi-IN" w:bidi="hi-IN"/>
        </w:rPr>
        <w:t>сентября   2018 года                                                                             с.Паево</w:t>
      </w:r>
    </w:p>
    <w:p w:rsidR="00551580" w:rsidRPr="006A4D9F" w:rsidRDefault="00551580" w:rsidP="006A4D9F">
      <w:pPr>
        <w:jc w:val="center"/>
        <w:rPr>
          <w:b/>
          <w:sz w:val="28"/>
          <w:szCs w:val="28"/>
        </w:rPr>
      </w:pPr>
      <w:r w:rsidRPr="006A4D9F">
        <w:rPr>
          <w:b/>
          <w:sz w:val="28"/>
          <w:szCs w:val="28"/>
        </w:rPr>
        <w:t>О предоставлении налоговой льготы по уплате земельного налога и налога на имущество</w:t>
      </w:r>
      <w:r>
        <w:rPr>
          <w:b/>
          <w:sz w:val="28"/>
          <w:szCs w:val="28"/>
        </w:rPr>
        <w:t xml:space="preserve"> физических лиц членам народной дружины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>В соответствии с Федеральным законом от 6 октября 2003 г. № 1Э1-ФЗ «Об общих принципах организации местного самоуправления в Российской Федерации», Федеральным законом от 2 апреля 2014 г. № 44-ФЗ «Об участии граждан в охране общественного порядка», Законом Республики Мордовия от 29 июня 2015 г. № 53-3 «Об отдельных вопросах участия граждан в охране общественного порядка на территории Республики Мордовия» (далее - Закон Республики Мордовия от 29 июня</w:t>
      </w:r>
      <w:r>
        <w:rPr>
          <w:sz w:val="28"/>
          <w:szCs w:val="28"/>
        </w:rPr>
        <w:t xml:space="preserve"> 2015 г № 53-3), Уставом </w:t>
      </w:r>
      <w:r w:rsidRPr="006A4D9F">
        <w:rPr>
          <w:sz w:val="28"/>
          <w:szCs w:val="28"/>
        </w:rPr>
        <w:t>Па</w:t>
      </w:r>
      <w:r>
        <w:rPr>
          <w:sz w:val="28"/>
          <w:szCs w:val="28"/>
        </w:rPr>
        <w:t xml:space="preserve">евского   сельского </w:t>
      </w:r>
      <w:r w:rsidRPr="006A4D9F">
        <w:rPr>
          <w:sz w:val="28"/>
          <w:szCs w:val="28"/>
        </w:rPr>
        <w:t xml:space="preserve"> поселения, Совет депутатов </w:t>
      </w:r>
      <w:r>
        <w:rPr>
          <w:sz w:val="28"/>
          <w:szCs w:val="28"/>
        </w:rPr>
        <w:t xml:space="preserve"> Паевского сельского поселения.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 xml:space="preserve">РЕШИЛ: 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>1. Предоставить дополнительную льготу по уплате земельного налога и налога на имущество физических лиц в размере 50% членам народных дружин, проживающим и обладающим объектами налогообложения в соответствии с Налоговым Кодексом Российской Федерации по соответствующим налогам на территории Паевского сельского поселения и осу</w:t>
      </w:r>
      <w:r>
        <w:rPr>
          <w:sz w:val="28"/>
          <w:szCs w:val="28"/>
        </w:rPr>
        <w:t xml:space="preserve">ществляющим охрану Паевского  сельского  поселения </w:t>
      </w:r>
      <w:r w:rsidRPr="006A4D9F">
        <w:rPr>
          <w:sz w:val="28"/>
          <w:szCs w:val="28"/>
        </w:rPr>
        <w:t>обществен</w:t>
      </w:r>
      <w:r>
        <w:rPr>
          <w:sz w:val="28"/>
          <w:szCs w:val="28"/>
        </w:rPr>
        <w:t xml:space="preserve">ного порядка в составе народной  дружины, действующей </w:t>
      </w:r>
      <w:r w:rsidRPr="006A4D9F">
        <w:rPr>
          <w:sz w:val="28"/>
          <w:szCs w:val="28"/>
        </w:rPr>
        <w:t xml:space="preserve"> на территории Паевского сельского поселения  Кадошкинского  муниципального района</w:t>
      </w:r>
    </w:p>
    <w:p w:rsidR="00551580" w:rsidRPr="006A4D9F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2. Члены народной дружины</w:t>
      </w:r>
      <w:r w:rsidRPr="006A4D9F">
        <w:rPr>
          <w:sz w:val="28"/>
          <w:szCs w:val="28"/>
        </w:rPr>
        <w:t>, указанные в пункте 1 настоящего решения, самостоятельно предоставляют в налоговый орган следующие документы: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>- удостоверение народного дружинника, утвержденное Законом Республики Мордовия от 29 июня 2015 г. № 53-3;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>- справку, подтверждающую членство гражданина в составе народной дружины, подписанную руководителем районного штаба по координации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>д</w:t>
      </w:r>
      <w:r>
        <w:rPr>
          <w:sz w:val="28"/>
          <w:szCs w:val="28"/>
        </w:rPr>
        <w:t xml:space="preserve">еятельности народной </w:t>
      </w:r>
      <w:r w:rsidRPr="006A4D9F">
        <w:rPr>
          <w:sz w:val="28"/>
          <w:szCs w:val="28"/>
        </w:rPr>
        <w:t xml:space="preserve"> дружин</w:t>
      </w:r>
      <w:r>
        <w:rPr>
          <w:sz w:val="28"/>
          <w:szCs w:val="28"/>
        </w:rPr>
        <w:t xml:space="preserve">ы </w:t>
      </w:r>
      <w:r w:rsidRPr="006A4D9F">
        <w:rPr>
          <w:sz w:val="28"/>
          <w:szCs w:val="28"/>
        </w:rPr>
        <w:t xml:space="preserve"> на территории  Паевского сельского поселения Кадошкинского муниципального района. </w:t>
      </w:r>
    </w:p>
    <w:p w:rsidR="00551580" w:rsidRPr="006A4D9F" w:rsidRDefault="00551580" w:rsidP="00E0260D">
      <w:pPr>
        <w:rPr>
          <w:sz w:val="28"/>
          <w:szCs w:val="28"/>
        </w:rPr>
      </w:pPr>
      <w:r w:rsidRPr="006A4D9F">
        <w:rPr>
          <w:sz w:val="28"/>
          <w:szCs w:val="28"/>
        </w:rPr>
        <w:t>3. Настоящее решение вступает в силу по истечении одного месяца со дня его официального опубликования и применяется не ранее 1-го числа очередного налогового периода.</w:t>
      </w:r>
    </w:p>
    <w:p w:rsidR="00551580" w:rsidRPr="006A4D9F" w:rsidRDefault="00551580" w:rsidP="00E0260D">
      <w:pPr>
        <w:rPr>
          <w:sz w:val="28"/>
          <w:szCs w:val="28"/>
        </w:rPr>
      </w:pPr>
    </w:p>
    <w:p w:rsidR="00551580" w:rsidRPr="006A4D9F" w:rsidRDefault="00551580" w:rsidP="00E0260D">
      <w:pPr>
        <w:rPr>
          <w:sz w:val="28"/>
          <w:szCs w:val="28"/>
        </w:rPr>
      </w:pPr>
    </w:p>
    <w:p w:rsidR="00551580" w:rsidRPr="006A4D9F" w:rsidRDefault="00551580" w:rsidP="00E0260D">
      <w:pPr>
        <w:rPr>
          <w:sz w:val="28"/>
          <w:szCs w:val="28"/>
        </w:rPr>
      </w:pPr>
    </w:p>
    <w:p w:rsidR="00551580" w:rsidRPr="006A4D9F" w:rsidRDefault="00551580" w:rsidP="00E0260D">
      <w:pPr>
        <w:rPr>
          <w:sz w:val="28"/>
          <w:szCs w:val="28"/>
        </w:rPr>
      </w:pPr>
    </w:p>
    <w:p w:rsidR="00551580" w:rsidRPr="006A4D9F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 xml:space="preserve">Глава Паевского </w:t>
      </w:r>
      <w:r w:rsidRPr="006A4D9F">
        <w:rPr>
          <w:sz w:val="28"/>
          <w:szCs w:val="28"/>
        </w:rPr>
        <w:t xml:space="preserve"> сельского поселения     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</w:t>
      </w:r>
      <w:r w:rsidRPr="006A4D9F">
        <w:rPr>
          <w:sz w:val="28"/>
          <w:szCs w:val="28"/>
        </w:rPr>
        <w:t xml:space="preserve">                                         В.П.Кели</w:t>
      </w:r>
      <w:r>
        <w:rPr>
          <w:sz w:val="28"/>
          <w:szCs w:val="28"/>
        </w:rPr>
        <w:t>н</w:t>
      </w: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Члены народной дружины :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1.Келин Владимир Петрович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2.Митин Вячеслав Иванович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3.Макушкин Петр Егорович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4.Шичкин Николай Васильевич</w:t>
      </w:r>
    </w:p>
    <w:p w:rsidR="00551580" w:rsidRDefault="00551580" w:rsidP="00E0260D">
      <w:pPr>
        <w:rPr>
          <w:sz w:val="28"/>
          <w:szCs w:val="28"/>
        </w:rPr>
      </w:pPr>
      <w:r>
        <w:rPr>
          <w:sz w:val="28"/>
          <w:szCs w:val="28"/>
        </w:rPr>
        <w:t>5.Базаев Евгений Петрович</w:t>
      </w:r>
    </w:p>
    <w:p w:rsidR="00551580" w:rsidRDefault="00551580" w:rsidP="00E0260D">
      <w:pPr>
        <w:rPr>
          <w:sz w:val="28"/>
          <w:szCs w:val="28"/>
        </w:rPr>
      </w:pPr>
    </w:p>
    <w:p w:rsidR="00551580" w:rsidRDefault="00551580" w:rsidP="00E0260D">
      <w:pPr>
        <w:rPr>
          <w:sz w:val="28"/>
          <w:szCs w:val="28"/>
        </w:rPr>
      </w:pPr>
    </w:p>
    <w:p w:rsidR="00551580" w:rsidRPr="006A4D9F" w:rsidRDefault="00551580" w:rsidP="00E0260D">
      <w:pPr>
        <w:rPr>
          <w:sz w:val="28"/>
          <w:szCs w:val="28"/>
        </w:rPr>
      </w:pPr>
    </w:p>
    <w:sectPr w:rsidR="00551580" w:rsidRPr="006A4D9F" w:rsidSect="00DE3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60D"/>
    <w:rsid w:val="00023F3C"/>
    <w:rsid w:val="00063E5E"/>
    <w:rsid w:val="00085F45"/>
    <w:rsid w:val="002E5D24"/>
    <w:rsid w:val="003A4ABB"/>
    <w:rsid w:val="004032F7"/>
    <w:rsid w:val="00412485"/>
    <w:rsid w:val="00551580"/>
    <w:rsid w:val="005E1A5E"/>
    <w:rsid w:val="005F70FB"/>
    <w:rsid w:val="006051BB"/>
    <w:rsid w:val="006A4D9F"/>
    <w:rsid w:val="006C6032"/>
    <w:rsid w:val="006D04FC"/>
    <w:rsid w:val="0078111F"/>
    <w:rsid w:val="00846748"/>
    <w:rsid w:val="00895F17"/>
    <w:rsid w:val="00906309"/>
    <w:rsid w:val="00927799"/>
    <w:rsid w:val="00A26A60"/>
    <w:rsid w:val="00A53272"/>
    <w:rsid w:val="00AC7463"/>
    <w:rsid w:val="00B16874"/>
    <w:rsid w:val="00BE4E4A"/>
    <w:rsid w:val="00C20394"/>
    <w:rsid w:val="00CC15C7"/>
    <w:rsid w:val="00DE3097"/>
    <w:rsid w:val="00E0260D"/>
    <w:rsid w:val="00E952F2"/>
    <w:rsid w:val="00ED0C03"/>
    <w:rsid w:val="00EE63D1"/>
    <w:rsid w:val="00F06910"/>
    <w:rsid w:val="00F6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09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927799"/>
    <w:pPr>
      <w:autoSpaceDE w:val="0"/>
      <w:autoSpaceDN w:val="0"/>
      <w:adjustRightInd w:val="0"/>
      <w:spacing w:after="0" w:line="240" w:lineRule="auto"/>
      <w:outlineLvl w:val="0"/>
    </w:pPr>
    <w:rPr>
      <w:rFonts w:ascii="Times New Roman CYR" w:hAnsi="Times New Roman CYR" w:cs="Times New Roman CYR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3F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927799"/>
    <w:rPr>
      <w:rFonts w:ascii="Times New Roman CYR" w:hAnsi="Times New Roman CYR" w:cs="Times New Roman CYR"/>
      <w:sz w:val="24"/>
      <w:szCs w:val="2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3</Pages>
  <Words>380</Words>
  <Characters>2171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cp:lastPrinted>2002-01-09T04:47:00Z</cp:lastPrinted>
  <dcterms:created xsi:type="dcterms:W3CDTF">2018-09-11T13:15:00Z</dcterms:created>
  <dcterms:modified xsi:type="dcterms:W3CDTF">2002-01-01T02:42:00Z</dcterms:modified>
</cp:coreProperties>
</file>