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7A9" w:rsidRDefault="005D57A9"/>
    <w:p w:rsidR="005D57A9" w:rsidRDefault="005D57A9"/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1429"/>
        <w:gridCol w:w="225"/>
        <w:gridCol w:w="947"/>
        <w:gridCol w:w="470"/>
        <w:gridCol w:w="316"/>
        <w:gridCol w:w="365"/>
        <w:gridCol w:w="269"/>
        <w:gridCol w:w="259"/>
        <w:gridCol w:w="195"/>
        <w:gridCol w:w="445"/>
        <w:gridCol w:w="418"/>
        <w:gridCol w:w="1389"/>
        <w:gridCol w:w="1278"/>
        <w:gridCol w:w="1227"/>
        <w:gridCol w:w="1253"/>
        <w:gridCol w:w="1261"/>
        <w:gridCol w:w="1415"/>
        <w:gridCol w:w="736"/>
        <w:gridCol w:w="728"/>
      </w:tblGrid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1746" w:type="dxa"/>
            <w:gridSpan w:val="16"/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pict>
                <v:rect id="_x0000_s1026" style="position:absolute;left:0;text-align:left;margin-left:0;margin-top:0;width:0;height:0;z-index:251658240">
                  <v:fill r:id="rId6" o:title="" type="frame"/>
                </v:rect>
              </w:pict>
            </w:r>
            <w:r w:rsidRPr="009253CA">
              <w:rPr>
                <w:rFonts w:ascii="Arial" w:hAnsi="Arial" w:cs="Arial"/>
                <w:b/>
                <w:bCs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415" w:type="dxa"/>
            <w:vMerge w:val="restart"/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1746" w:type="dxa"/>
            <w:gridSpan w:val="16"/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415" w:type="dxa"/>
            <w:vMerge/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1746" w:type="dxa"/>
            <w:gridSpan w:val="16"/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415" w:type="dxa"/>
            <w:vMerge/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1746" w:type="dxa"/>
            <w:gridSpan w:val="16"/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0485" w:type="dxa"/>
            <w:gridSpan w:val="15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shd w:val="clear" w:color="FFFFFF" w:fill="auto"/>
            <w:vAlign w:val="bottom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01" w:type="dxa"/>
            <w:gridSpan w:val="3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" w:type="dxa"/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gridSpan w:val="6"/>
            <w:shd w:val="clear" w:color="FFFFFF" w:fill="auto"/>
            <w:vAlign w:val="bottom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на</w:t>
            </w:r>
          </w:p>
        </w:tc>
        <w:tc>
          <w:tcPr>
            <w:tcW w:w="1807" w:type="dxa"/>
            <w:gridSpan w:val="2"/>
            <w:shd w:val="clear" w:color="FFFFFF" w:fill="D5EEFF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 декабря 2018 г.</w:t>
            </w:r>
          </w:p>
        </w:tc>
        <w:tc>
          <w:tcPr>
            <w:tcW w:w="5019" w:type="dxa"/>
            <w:gridSpan w:val="4"/>
            <w:shd w:val="clear" w:color="FFFFFF" w:fill="auto"/>
            <w:vAlign w:val="bottom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1415" w:type="dxa"/>
            <w:tcBorders>
              <w:top w:val="single" w:sz="10" w:space="0" w:color="auto"/>
              <w:left w:val="single" w:sz="10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01.12.2018</w:t>
            </w: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01" w:type="dxa"/>
            <w:gridSpan w:val="3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gridSpan w:val="6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9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shd w:val="clear" w:color="FFFFFF" w:fill="auto"/>
            <w:tcMar>
              <w:right w:w="105" w:type="dxa"/>
            </w:tcMar>
            <w:vAlign w:val="center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4920" w:type="dxa"/>
            <w:gridSpan w:val="10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565" w:type="dxa"/>
            <w:gridSpan w:val="5"/>
            <w:vMerge w:val="restart"/>
            <w:tcBorders>
              <w:bottom w:val="single" w:sz="4" w:space="0" w:color="auto"/>
            </w:tcBorders>
            <w:shd w:val="clear" w:color="FFFFFF" w:fill="D5EEFF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261" w:type="dxa"/>
            <w:shd w:val="clear" w:color="FFFFFF" w:fill="auto"/>
            <w:vAlign w:val="bottom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по ОКПО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04302362</w:t>
            </w: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4920" w:type="dxa"/>
            <w:gridSpan w:val="10"/>
            <w:tcBorders>
              <w:bottom w:val="none" w:sz="4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главный администратор, администратор источников финансирования</w:t>
            </w:r>
            <w:r w:rsidRPr="009253CA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5565" w:type="dxa"/>
            <w:gridSpan w:val="5"/>
            <w:vMerge/>
            <w:tcBorders>
              <w:bottom w:val="single" w:sz="4" w:space="0" w:color="auto"/>
            </w:tcBorders>
            <w:shd w:val="clear" w:color="FFFFFF" w:fill="D5EEFF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shd w:val="clear" w:color="FFFFFF" w:fill="auto"/>
            <w:vAlign w:val="bottom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01" w:type="dxa"/>
            <w:gridSpan w:val="3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470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gridSpan w:val="6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65" w:type="dxa"/>
            <w:gridSpan w:val="5"/>
            <w:tcBorders>
              <w:bottom w:val="single" w:sz="4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261" w:type="dxa"/>
            <w:shd w:val="clear" w:color="FFFFFF" w:fill="auto"/>
            <w:vAlign w:val="bottom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по ОКТМО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89228820000</w:t>
            </w: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071" w:type="dxa"/>
            <w:gridSpan w:val="4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1849" w:type="dxa"/>
            <w:gridSpan w:val="6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26" w:type="dxa"/>
            <w:gridSpan w:val="6"/>
            <w:shd w:val="clear" w:color="FFFFFF" w:fill="auto"/>
            <w:vAlign w:val="bottom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429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172" w:type="dxa"/>
            <w:gridSpan w:val="2"/>
            <w:shd w:val="clear" w:color="FFFFFF" w:fill="D5EEFF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9145" w:type="dxa"/>
            <w:gridSpan w:val="13"/>
            <w:shd w:val="clear" w:color="FFFFFF" w:fill="auto"/>
            <w:vAlign w:val="bottom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по ОКЕИ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9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9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3161" w:type="dxa"/>
            <w:gridSpan w:val="17"/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29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9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9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Код</w:t>
            </w:r>
            <w:r w:rsidRPr="009253CA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9253CA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2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9253CA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0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7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01" w:type="dxa"/>
            <w:gridSpan w:val="3"/>
            <w:tcBorders>
              <w:top w:val="none" w:sz="4" w:space="0" w:color="auto"/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2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wordWrap w:val="0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470" w:type="dxa"/>
            <w:tcBorders>
              <w:top w:val="single" w:sz="10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2267" w:type="dxa"/>
            <w:gridSpan w:val="7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8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2 043 300,00</w:t>
            </w:r>
          </w:p>
        </w:tc>
        <w:tc>
          <w:tcPr>
            <w:tcW w:w="1278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1 668 221,51</w:t>
            </w:r>
          </w:p>
        </w:tc>
        <w:tc>
          <w:tcPr>
            <w:tcW w:w="122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3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1 668 221,51</w:t>
            </w:r>
          </w:p>
        </w:tc>
        <w:tc>
          <w:tcPr>
            <w:tcW w:w="1415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736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tcMar>
              <w:left w:w="210" w:type="dxa"/>
            </w:tcMar>
          </w:tcPr>
          <w:p w:rsidR="005D57A9" w:rsidRPr="009253CA" w:rsidRDefault="005D57A9" w:rsidP="009253CA">
            <w:pPr>
              <w:wordWrap w:val="0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70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8" w:type="dxa"/>
            <w:gridSpan w:val="4"/>
            <w:tcBorders>
              <w:bottom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5" w:type="dxa"/>
            <w:tcBorders>
              <w:bottom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8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4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93 000,00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21 975,91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21 975,91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71 024,09</w:t>
            </w:r>
          </w:p>
        </w:tc>
        <w:tc>
          <w:tcPr>
            <w:tcW w:w="736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44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7 000,00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8 425,66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8 425,66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4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91 500,00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47 893,79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47 893,79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43 606,21</w:t>
            </w:r>
          </w:p>
        </w:tc>
        <w:tc>
          <w:tcPr>
            <w:tcW w:w="736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44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210 000,00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214 726,74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214 726,74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4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444 600,00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250 391,89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250 391,89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194 208,11</w:t>
            </w:r>
          </w:p>
        </w:tc>
        <w:tc>
          <w:tcPr>
            <w:tcW w:w="736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1163305010</w:t>
            </w:r>
          </w:p>
        </w:tc>
        <w:tc>
          <w:tcPr>
            <w:tcW w:w="44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6000</w:t>
            </w:r>
          </w:p>
        </w:tc>
        <w:tc>
          <w:tcPr>
            <w:tcW w:w="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140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3 000,00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3 000,00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3 000,00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44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139 800,00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139 800,00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139 800,00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44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643 300,00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643 300,00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643 300,00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44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44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72 100,00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59 796,92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59 796,92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12 303,08</w:t>
            </w:r>
          </w:p>
        </w:tc>
        <w:tc>
          <w:tcPr>
            <w:tcW w:w="736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4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338 900,00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275 000,00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275 000,00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63 900,00</w:t>
            </w:r>
          </w:p>
        </w:tc>
        <w:tc>
          <w:tcPr>
            <w:tcW w:w="736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Прочие безвозмездные поступления в бюджеты сельских поселений на выравнивание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88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2070503010</w:t>
            </w:r>
          </w:p>
        </w:tc>
        <w:tc>
          <w:tcPr>
            <w:tcW w:w="44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180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3 810,60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3 810,60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 w:rsidTr="000C2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01" w:type="dxa"/>
            <w:gridSpan w:val="3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gridSpan w:val="6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8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5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6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D57A9" w:rsidRDefault="005D57A9">
      <w:r>
        <w:br w:type="page"/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2431"/>
        <w:gridCol w:w="451"/>
        <w:gridCol w:w="314"/>
        <w:gridCol w:w="405"/>
        <w:gridCol w:w="546"/>
        <w:gridCol w:w="612"/>
        <w:gridCol w:w="415"/>
        <w:gridCol w:w="1383"/>
        <w:gridCol w:w="1330"/>
        <w:gridCol w:w="1298"/>
        <w:gridCol w:w="1245"/>
        <w:gridCol w:w="1262"/>
        <w:gridCol w:w="1293"/>
        <w:gridCol w:w="1390"/>
        <w:gridCol w:w="1330"/>
      </w:tblGrid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42" w:type="dxa"/>
            <w:gridSpan w:val="13"/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Код</w:t>
            </w:r>
            <w:r w:rsidRPr="009253CA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9253CA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7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9253CA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68" w:type="dxa"/>
            <w:gridSpan w:val="5"/>
            <w:vMerge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none" w:sz="4" w:space="0" w:color="auto"/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wordWrap w:val="0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2 043 300,00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2 043 300,00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1 578 418,08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1 578 418,08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464 881,92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464 881,92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tcMar>
              <w:left w:w="210" w:type="dxa"/>
            </w:tcMar>
          </w:tcPr>
          <w:p w:rsidR="005D57A9" w:rsidRPr="009253CA" w:rsidRDefault="005D57A9" w:rsidP="009253CA">
            <w:pPr>
              <w:wordWrap w:val="0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3" w:type="dxa"/>
            <w:tcBorders>
              <w:bottom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24 852,00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24 852,00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2 201,20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2 201,20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262 100,00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262 100,00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231 420,45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231 420,45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30 679,55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30 679,55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74 492,68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74 492,68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61 948,55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61 948,55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12 544,13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12 544,13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263 900,00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263 900,00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210 281,62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210 281,62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53 618,38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53 618,38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1 569,19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1 569,19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19 030,81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19 030,81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866,00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866,00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1 834,00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1 834,00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166 400,00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166 400,00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110 889,42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110 889,42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55 510,58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55 510,58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64 188,45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64 188,45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59 333,00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59 333,00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4 855,45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4 855,45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4 611,55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4 611,55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4 611,55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4 611,55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198 507,32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198 507,32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32 807,32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32 807,32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106 623,20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106 623,20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1 576,80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1 576,80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2 000,00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26000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53 134,25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53 134,25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44 203,85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44 203,85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8 930,40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8 930,40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656,50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656,50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16 065,75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16 065,75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13 349,57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13 349,57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2 716,18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2 716,18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212 100,00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212 100,00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66 800,00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66 800,00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54 988,97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54 988,97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24 011,03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24 011,03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17 320,40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17 320,40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34 279,60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34 279,60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05001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115 100,00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115 100,00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35 100,00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35 100,00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77 046,69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77 046,69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45 353,31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45 353,31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524,68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524,68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89 803,43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89 803,43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68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D57A9" w:rsidRDefault="005D57A9">
      <w:r>
        <w:br w:type="page"/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1512"/>
        <w:gridCol w:w="191"/>
        <w:gridCol w:w="1056"/>
        <w:gridCol w:w="457"/>
        <w:gridCol w:w="268"/>
        <w:gridCol w:w="335"/>
        <w:gridCol w:w="654"/>
        <w:gridCol w:w="393"/>
        <w:gridCol w:w="423"/>
        <w:gridCol w:w="1410"/>
        <w:gridCol w:w="1334"/>
        <w:gridCol w:w="1285"/>
        <w:gridCol w:w="1301"/>
        <w:gridCol w:w="1330"/>
        <w:gridCol w:w="1453"/>
        <w:gridCol w:w="902"/>
        <w:gridCol w:w="896"/>
        <w:gridCol w:w="505"/>
      </w:tblGrid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4975" w:type="dxa"/>
            <w:gridSpan w:val="14"/>
            <w:shd w:val="clear" w:color="FFFFFF" w:fill="auto"/>
            <w:vAlign w:val="bottom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Код</w:t>
            </w:r>
            <w:r w:rsidRPr="009253CA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9253CA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7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9253CA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68" w:type="dxa"/>
            <w:gridSpan w:val="5"/>
            <w:vMerge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-89 803,43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-89 803,43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68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tcMar>
              <w:left w:w="42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bottom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tcMar>
              <w:left w:w="42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none" w:sz="4" w:space="0" w:color="auto"/>
              <w:bottom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9" w:type="dxa"/>
            <w:tcBorders>
              <w:bottom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  <w:tcMar>
              <w:left w:w="42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  <w:tcMar>
              <w:left w:w="42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tcMar>
              <w:left w:w="21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-89 803,43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-89 803,43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tcMar>
              <w:left w:w="42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  <w:r w:rsidRPr="009253CA">
              <w:rPr>
                <w:rFonts w:ascii="Arial" w:hAnsi="Arial" w:cs="Arial"/>
                <w:sz w:val="16"/>
                <w:szCs w:val="16"/>
              </w:rPr>
              <w:br/>
              <w:t>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-89 803,43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-89 803,43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  <w:tcMar>
              <w:left w:w="63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68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tcMar>
              <w:left w:w="63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-1 668 221,51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-1 668 221,51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tcMar>
              <w:left w:w="63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1 578 418,08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1 578 418,08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tcMar>
              <w:left w:w="42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  <w:tcMar>
              <w:left w:w="63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68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tcMar>
              <w:left w:w="63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tcMar>
              <w:left w:w="630" w:type="dxa"/>
            </w:tcMar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уменьшение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5"/>
            <w:tcBorders>
              <w:top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FFFF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C0DCC0"/>
          </w:tcPr>
          <w:p w:rsidR="005D57A9" w:rsidRPr="009253CA" w:rsidRDefault="005D57A9" w:rsidP="009253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642" w:type="dxa"/>
            <w:gridSpan w:val="15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4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vMerge w:val="restart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vMerge w:val="restart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on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4" w:type="dxa"/>
            <w:gridSpan w:val="4"/>
            <w:tcBorders>
              <w:top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vMerge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vMerge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vMerge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680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4" w:space="0" w:color="auto"/>
            </w:tcBorders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4" w:type="dxa"/>
            <w:gridSpan w:val="4"/>
            <w:tcBorders>
              <w:top w:val="singl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1680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shd w:val="clear" w:color="FFFFFF" w:fill="D5EEFF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53CA">
              <w:rPr>
                <w:rFonts w:ascii="Arial" w:hAnsi="Arial" w:cs="Arial"/>
                <w:sz w:val="16"/>
                <w:szCs w:val="16"/>
              </w:rPr>
              <w:t>3 декабря 2018 г.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1680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one" w:sz="4" w:space="0" w:color="auto"/>
            </w:tcBorders>
            <w:shd w:val="clear" w:color="FFFFFF" w:fill="auto"/>
          </w:tcPr>
          <w:p w:rsidR="005D57A9" w:rsidRPr="009253CA" w:rsidRDefault="005D57A9" w:rsidP="009253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57A9" w:rsidRPr="00925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0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5D57A9" w:rsidRPr="009253CA" w:rsidRDefault="005D57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D57A9" w:rsidRDefault="005D57A9"/>
    <w:sectPr w:rsidR="005D57A9" w:rsidSect="0080475E">
      <w:headerReference w:type="default" r:id="rId7"/>
      <w:headerReference w:type="first" r:id="rId8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7A9" w:rsidRDefault="005D57A9" w:rsidP="0080475E">
      <w:r>
        <w:separator/>
      </w:r>
    </w:p>
  </w:endnote>
  <w:endnote w:type="continuationSeparator" w:id="1">
    <w:p w:rsidR="005D57A9" w:rsidRDefault="005D57A9" w:rsidP="00804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7A9" w:rsidRDefault="005D57A9" w:rsidP="0080475E">
      <w:r>
        <w:separator/>
      </w:r>
    </w:p>
  </w:footnote>
  <w:footnote w:type="continuationSeparator" w:id="1">
    <w:p w:rsidR="005D57A9" w:rsidRDefault="005D57A9" w:rsidP="008047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7A9" w:rsidRDefault="005D57A9" w:rsidP="009253CA">
    <w:pPr>
      <w:tabs>
        <w:tab w:val="right" w:pos="15705"/>
      </w:tabs>
    </w:pPr>
    <w:r>
      <w:tab/>
    </w:r>
    <w:r>
      <w:rPr>
        <w:rFonts w:ascii="Arial" w:hAnsi="Arial" w:cs="Arial"/>
        <w:sz w:val="14"/>
        <w:szCs w:val="14"/>
      </w:rPr>
      <w:tab/>
      <w:t>Форма 0503127, с. 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 \* MERGEFORMAT</w:instrText>
    </w:r>
    <w:r>
      <w:rPr>
        <w:rFonts w:ascii="Arial" w:hAnsi="Arial" w:cs="Arial"/>
        <w:sz w:val="14"/>
        <w:szCs w:val="14"/>
      </w:rPr>
      <w:fldChar w:fldCharType="end"/>
    </w:r>
  </w:p>
  <w:p w:rsidR="005D57A9" w:rsidRDefault="005D57A9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7A9" w:rsidRDefault="005D57A9"/>
  <w:p w:rsidR="005D57A9" w:rsidRDefault="005D57A9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475E"/>
    <w:rsid w:val="000C2800"/>
    <w:rsid w:val="005D57A9"/>
    <w:rsid w:val="007B670F"/>
    <w:rsid w:val="0080475E"/>
    <w:rsid w:val="00925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Style0">
    <w:name w:val="TableStyle0"/>
    <w:uiPriority w:val="99"/>
    <w:rsid w:val="0080475E"/>
    <w:rPr>
      <w:rFonts w:ascii="Arial" w:hAnsi="Arial" w:cs="Arial"/>
      <w:sz w:val="16"/>
      <w:szCs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rsid w:val="0080475E"/>
  </w:style>
  <w:style w:type="character" w:customStyle="1" w:styleId="HeaderChar">
    <w:name w:val="Header Char"/>
    <w:basedOn w:val="DefaultParagraphFont"/>
    <w:link w:val="Header"/>
    <w:uiPriority w:val="99"/>
    <w:semiHidden/>
    <w:rsid w:val="006E0B5B"/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1671</Words>
  <Characters>9526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2018-12-06T05:32:00Z</dcterms:created>
  <dcterms:modified xsi:type="dcterms:W3CDTF">2018-12-06T05:36:00Z</dcterms:modified>
</cp:coreProperties>
</file>