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F9C" w:rsidRDefault="00233F9C" w:rsidP="00EC729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ПРОЕКТ</w:t>
      </w:r>
    </w:p>
    <w:p w:rsidR="00233F9C" w:rsidRDefault="00233F9C" w:rsidP="00EC7296">
      <w:pPr>
        <w:jc w:val="center"/>
        <w:rPr>
          <w:sz w:val="28"/>
          <w:szCs w:val="28"/>
        </w:rPr>
      </w:pPr>
    </w:p>
    <w:p w:rsidR="00233F9C" w:rsidRDefault="00233F9C" w:rsidP="00EC7296">
      <w:pPr>
        <w:jc w:val="center"/>
        <w:rPr>
          <w:sz w:val="28"/>
          <w:szCs w:val="28"/>
        </w:rPr>
      </w:pPr>
    </w:p>
    <w:p w:rsidR="00233F9C" w:rsidRDefault="00233F9C" w:rsidP="00EC7296">
      <w:pPr>
        <w:jc w:val="center"/>
        <w:rPr>
          <w:sz w:val="28"/>
          <w:szCs w:val="28"/>
        </w:rPr>
      </w:pPr>
    </w:p>
    <w:p w:rsidR="00233F9C" w:rsidRPr="00926B1C" w:rsidRDefault="00233F9C" w:rsidP="00EC729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 ЛАТЫШОВСКОГО СЕЛЬСКОГО ПОСЕЛЕНИЯ</w:t>
      </w:r>
    </w:p>
    <w:p w:rsidR="00233F9C" w:rsidRPr="00926B1C" w:rsidRDefault="00233F9C" w:rsidP="00EC729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233F9C" w:rsidRPr="00926B1C" w:rsidRDefault="00233F9C" w:rsidP="00EC729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233F9C" w:rsidRPr="000D7B5A" w:rsidRDefault="00233F9C" w:rsidP="00EC7296">
      <w:pPr>
        <w:rPr>
          <w:sz w:val="28"/>
          <w:szCs w:val="28"/>
        </w:rPr>
      </w:pPr>
      <w:r w:rsidRPr="00926B1C">
        <w:rPr>
          <w:b/>
          <w:bCs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233F9C" w:rsidRPr="004F7030" w:rsidRDefault="00233F9C" w:rsidP="00EC7296">
      <w:pPr>
        <w:tabs>
          <w:tab w:val="left" w:pos="2720"/>
        </w:tabs>
        <w:jc w:val="center"/>
        <w:rPr>
          <w:b/>
          <w:bCs/>
          <w:sz w:val="28"/>
          <w:szCs w:val="28"/>
        </w:rPr>
      </w:pPr>
      <w:r w:rsidRPr="004F7030">
        <w:rPr>
          <w:b/>
          <w:bCs/>
          <w:sz w:val="28"/>
          <w:szCs w:val="28"/>
        </w:rPr>
        <w:t>П О С Т А Н О В Л Е Н И Е</w:t>
      </w:r>
    </w:p>
    <w:p w:rsidR="00233F9C" w:rsidRPr="00A23B7E" w:rsidRDefault="00233F9C" w:rsidP="00EC7296">
      <w:pPr>
        <w:rPr>
          <w:b/>
          <w:bCs/>
          <w:sz w:val="28"/>
          <w:szCs w:val="28"/>
          <w:u w:val="single"/>
        </w:rPr>
      </w:pPr>
    </w:p>
    <w:p w:rsidR="00233F9C" w:rsidRDefault="00233F9C" w:rsidP="00EC7296">
      <w:pPr>
        <w:rPr>
          <w:sz w:val="28"/>
          <w:szCs w:val="28"/>
          <w:u w:val="single"/>
        </w:rPr>
      </w:pPr>
    </w:p>
    <w:p w:rsidR="00233F9C" w:rsidRPr="00213885" w:rsidRDefault="00233F9C" w:rsidP="00EC7296">
      <w:pPr>
        <w:rPr>
          <w:sz w:val="28"/>
          <w:szCs w:val="28"/>
        </w:rPr>
      </w:pPr>
      <w:r>
        <w:rPr>
          <w:sz w:val="28"/>
          <w:szCs w:val="28"/>
        </w:rPr>
        <w:t xml:space="preserve">   от ______________ </w:t>
      </w:r>
      <w:r w:rsidRPr="00213885">
        <w:rPr>
          <w:sz w:val="28"/>
          <w:szCs w:val="28"/>
        </w:rPr>
        <w:t xml:space="preserve">года                                                             № </w:t>
      </w:r>
      <w:r>
        <w:rPr>
          <w:sz w:val="28"/>
          <w:szCs w:val="28"/>
        </w:rPr>
        <w:t xml:space="preserve">   </w:t>
      </w:r>
      <w:r w:rsidRPr="00213885">
        <w:rPr>
          <w:sz w:val="28"/>
          <w:szCs w:val="28"/>
        </w:rPr>
        <w:t>-П</w:t>
      </w:r>
    </w:p>
    <w:p w:rsidR="00233F9C" w:rsidRDefault="00233F9C" w:rsidP="00EC7296">
      <w:pPr>
        <w:rPr>
          <w:sz w:val="28"/>
          <w:szCs w:val="28"/>
        </w:rPr>
      </w:pPr>
    </w:p>
    <w:p w:rsidR="00233F9C" w:rsidRPr="00EC7296" w:rsidRDefault="00233F9C" w:rsidP="00EC7296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с. Латышовка</w:t>
      </w:r>
    </w:p>
    <w:p w:rsidR="00233F9C" w:rsidRDefault="00233F9C" w:rsidP="00D02347"/>
    <w:p w:rsidR="00233F9C" w:rsidRDefault="00233F9C" w:rsidP="00D02347"/>
    <w:p w:rsidR="00233F9C" w:rsidRDefault="00233F9C" w:rsidP="00D02347"/>
    <w:tbl>
      <w:tblPr>
        <w:tblW w:w="0" w:type="auto"/>
        <w:tblInd w:w="-10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436"/>
      </w:tblGrid>
      <w:tr w:rsidR="00233F9C">
        <w:trPr>
          <w:trHeight w:val="430"/>
        </w:trPr>
        <w:tc>
          <w:tcPr>
            <w:tcW w:w="5436" w:type="dxa"/>
          </w:tcPr>
          <w:tbl>
            <w:tblPr>
              <w:tblW w:w="4971" w:type="dxa"/>
              <w:tblInd w:w="3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ook w:val="01E0"/>
            </w:tblPr>
            <w:tblGrid>
              <w:gridCol w:w="4971"/>
            </w:tblGrid>
            <w:tr w:rsidR="00233F9C" w:rsidRPr="00EC7296">
              <w:trPr>
                <w:trHeight w:val="472"/>
              </w:trPr>
              <w:tc>
                <w:tcPr>
                  <w:tcW w:w="497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233F9C" w:rsidRPr="00EC7296" w:rsidRDefault="00233F9C" w:rsidP="00D02347">
                  <w:pPr>
                    <w:ind w:hanging="567"/>
                    <w:jc w:val="both"/>
                    <w:rPr>
                      <w:b/>
                      <w:bCs/>
                    </w:rPr>
                  </w:pPr>
                  <w:r w:rsidRPr="00EC7296">
                    <w:rPr>
                      <w:b/>
                      <w:bCs/>
                      <w:sz w:val="28"/>
                      <w:szCs w:val="28"/>
                    </w:rPr>
                    <w:t>«</w:t>
                  </w:r>
                  <w:r w:rsidRPr="00EC7296">
                    <w:rPr>
                      <w:b/>
                      <w:bCs/>
                    </w:rPr>
                    <w:t>Об</w:t>
                  </w:r>
                  <w:r>
                    <w:rPr>
                      <w:b/>
                      <w:bCs/>
                    </w:rPr>
                    <w:t xml:space="preserve"> « Об </w:t>
                  </w:r>
                  <w:r w:rsidRPr="00EC7296">
                    <w:rPr>
                      <w:b/>
                      <w:bCs/>
                    </w:rPr>
                    <w:t>утверждении Программы профилактики нарушений юридическими лицами и индивидуальными предпринимателями обязательных  требований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EC7296">
                    <w:rPr>
                      <w:b/>
                      <w:bCs/>
                    </w:rPr>
                    <w:t>»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</w:tr>
          </w:tbl>
          <w:p w:rsidR="00233F9C" w:rsidRDefault="00233F9C" w:rsidP="006F5EEC">
            <w:pPr>
              <w:jc w:val="both"/>
            </w:pPr>
          </w:p>
        </w:tc>
      </w:tr>
    </w:tbl>
    <w:p w:rsidR="00233F9C" w:rsidRPr="00EA34E6" w:rsidRDefault="00233F9C" w:rsidP="00D02347">
      <w:pPr>
        <w:rPr>
          <w:color w:val="000000"/>
        </w:rPr>
      </w:pPr>
    </w:p>
    <w:p w:rsidR="00233F9C" w:rsidRDefault="00233F9C" w:rsidP="00D02347">
      <w:pPr>
        <w:jc w:val="both"/>
      </w:pPr>
    </w:p>
    <w:p w:rsidR="00233F9C" w:rsidRDefault="00233F9C" w:rsidP="00D02347">
      <w:pPr>
        <w:jc w:val="both"/>
      </w:pPr>
      <w:r w:rsidRPr="00D02347">
        <w:t xml:space="preserve">В соответствии с частью 1 статьи 8.2 Федерального закона от 26 декабря 2008 года </w:t>
      </w:r>
      <w:r>
        <w:br/>
      </w:r>
      <w:r w:rsidRPr="00D02347">
        <w:t>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со </w:t>
      </w:r>
      <w:hyperlink r:id="rId5" w:history="1">
        <w:r w:rsidRPr="00D02347">
          <w:t>статьей 17.1 Федерального закона от 06.10.2003 №131-ФЗ «Об общих принципах организации местного самоуправления в Российской Федерации</w:t>
        </w:r>
      </w:hyperlink>
      <w:r>
        <w:t xml:space="preserve">» и муниципального контроля, </w:t>
      </w:r>
      <w:r w:rsidRPr="00D04FAB">
        <w:rPr>
          <w:color w:val="000000"/>
        </w:rPr>
        <w:t>Устава</w:t>
      </w:r>
      <w:r>
        <w:rPr>
          <w:color w:val="000000"/>
        </w:rPr>
        <w:t xml:space="preserve"> Латышовского сельского поселения Кадошкинского муниципального района Республики Мордовия</w:t>
      </w:r>
      <w:r w:rsidRPr="00D04FAB">
        <w:rPr>
          <w:color w:val="000000"/>
        </w:rPr>
        <w:t>,</w:t>
      </w:r>
      <w:r w:rsidRPr="00D04FAB">
        <w:t xml:space="preserve"> администрация </w:t>
      </w:r>
      <w:r>
        <w:rPr>
          <w:color w:val="000000"/>
        </w:rPr>
        <w:t>Латышовского сельского поселения</w:t>
      </w:r>
      <w:r>
        <w:t xml:space="preserve"> </w:t>
      </w:r>
    </w:p>
    <w:p w:rsidR="00233F9C" w:rsidRDefault="00233F9C" w:rsidP="00D02347">
      <w:pPr>
        <w:jc w:val="both"/>
      </w:pPr>
    </w:p>
    <w:p w:rsidR="00233F9C" w:rsidRDefault="00233F9C" w:rsidP="00D02347">
      <w:pPr>
        <w:jc w:val="both"/>
      </w:pPr>
      <w:r>
        <w:t xml:space="preserve">                                                        </w:t>
      </w:r>
      <w:r w:rsidRPr="00517E28">
        <w:rPr>
          <w:b/>
          <w:bCs/>
        </w:rPr>
        <w:t>ПОСТАНОВЛЯЕТ:</w:t>
      </w:r>
    </w:p>
    <w:p w:rsidR="00233F9C" w:rsidRPr="00D02347" w:rsidRDefault="00233F9C" w:rsidP="00D02347">
      <w:pPr>
        <w:ind w:left="-567" w:right="-284" w:firstLine="709"/>
        <w:jc w:val="both"/>
      </w:pPr>
    </w:p>
    <w:p w:rsidR="00233F9C" w:rsidRDefault="00233F9C" w:rsidP="00D02347">
      <w:pPr>
        <w:numPr>
          <w:ilvl w:val="0"/>
          <w:numId w:val="1"/>
        </w:numPr>
        <w:suppressAutoHyphens/>
        <w:ind w:firstLine="87"/>
        <w:jc w:val="both"/>
      </w:pPr>
      <w:r w:rsidRPr="00D02347">
        <w:t xml:space="preserve">Утвердить прилагаемую Программу профилактики нарушений юридическими лицами и индивидуальными предпринимателями обязательных требований муниципального контроля на 2018-2020 год согласно Приложению №1 (далее - Программа профилактики нарушений). </w:t>
      </w:r>
    </w:p>
    <w:p w:rsidR="00233F9C" w:rsidRPr="00D02347" w:rsidRDefault="00233F9C" w:rsidP="00D02347">
      <w:pPr>
        <w:suppressAutoHyphens/>
        <w:jc w:val="both"/>
      </w:pPr>
    </w:p>
    <w:p w:rsidR="00233F9C" w:rsidRDefault="00233F9C" w:rsidP="00D02347">
      <w:pPr>
        <w:numPr>
          <w:ilvl w:val="0"/>
          <w:numId w:val="1"/>
        </w:numPr>
        <w:suppressAutoHyphens/>
        <w:ind w:firstLine="87"/>
        <w:jc w:val="both"/>
      </w:pPr>
      <w:r w:rsidRPr="00D02347">
        <w:t>Дол</w:t>
      </w:r>
      <w:r>
        <w:t xml:space="preserve">жностным лицам Администрации </w:t>
      </w:r>
      <w:r>
        <w:rPr>
          <w:color w:val="000000"/>
        </w:rPr>
        <w:t>Латышовского сельского поселения</w:t>
      </w:r>
      <w:r w:rsidRPr="00517E28">
        <w:rPr>
          <w:color w:val="000000"/>
        </w:rPr>
        <w:t xml:space="preserve"> </w:t>
      </w:r>
      <w:r>
        <w:rPr>
          <w:color w:val="000000"/>
        </w:rPr>
        <w:t>Кадошкинского муниципального района Республики Мордовия</w:t>
      </w:r>
      <w:r w:rsidRPr="00D02347">
        <w:t xml:space="preserve">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нарушений, утвержденной пунктом 1 настоящего постановления. </w:t>
      </w:r>
    </w:p>
    <w:p w:rsidR="00233F9C" w:rsidRPr="00D02347" w:rsidRDefault="00233F9C" w:rsidP="00D02347">
      <w:pPr>
        <w:suppressAutoHyphens/>
        <w:jc w:val="both"/>
      </w:pPr>
    </w:p>
    <w:p w:rsidR="00233F9C" w:rsidRDefault="00233F9C" w:rsidP="00D02347">
      <w:pPr>
        <w:numPr>
          <w:ilvl w:val="0"/>
          <w:numId w:val="1"/>
        </w:numPr>
        <w:suppressAutoHyphens/>
        <w:ind w:firstLine="87"/>
        <w:jc w:val="both"/>
      </w:pPr>
      <w:r w:rsidRPr="00D02347">
        <w:t>Настоящее постановление вступает в силу с</w:t>
      </w:r>
      <w:r>
        <w:t>о дня его официального опубликования (обнародования)</w:t>
      </w:r>
      <w:r w:rsidRPr="00CC7846">
        <w:rPr>
          <w:sz w:val="28"/>
          <w:szCs w:val="28"/>
          <w:lang w:eastAsia="ar-SA"/>
        </w:rPr>
        <w:t xml:space="preserve"> </w:t>
      </w:r>
      <w:r>
        <w:rPr>
          <w:lang w:eastAsia="ar-SA"/>
        </w:rPr>
        <w:t xml:space="preserve"> </w:t>
      </w:r>
      <w:r w:rsidRPr="00CC7846">
        <w:rPr>
          <w:lang w:eastAsia="ar-SA"/>
        </w:rPr>
        <w:t>в газете «Информационный бюллетень»</w:t>
      </w:r>
      <w:r w:rsidRPr="000A360E">
        <w:rPr>
          <w:sz w:val="28"/>
          <w:szCs w:val="28"/>
          <w:lang w:eastAsia="ar-SA"/>
        </w:rPr>
        <w:t xml:space="preserve"> </w:t>
      </w:r>
      <w:r w:rsidRPr="00CC7846">
        <w:rPr>
          <w:lang w:eastAsia="ar-SA"/>
        </w:rPr>
        <w:t>и</w:t>
      </w:r>
      <w:r w:rsidRPr="000A360E">
        <w:rPr>
          <w:sz w:val="28"/>
          <w:szCs w:val="28"/>
          <w:lang w:eastAsia="ar-SA"/>
        </w:rPr>
        <w:t xml:space="preserve"> </w:t>
      </w:r>
      <w:r w:rsidRPr="00D02347">
        <w:t xml:space="preserve"> на официальном сайте </w:t>
      </w:r>
      <w:r>
        <w:t>Кадошкинского</w:t>
      </w:r>
      <w:r w:rsidRPr="00D02347">
        <w:t xml:space="preserve"> </w:t>
      </w:r>
      <w:r>
        <w:t xml:space="preserve">муниципального района  в </w:t>
      </w:r>
      <w:r w:rsidRPr="00D02347">
        <w:t xml:space="preserve">сети «Интернет». </w:t>
      </w:r>
    </w:p>
    <w:p w:rsidR="00233F9C" w:rsidRDefault="00233F9C" w:rsidP="00D02347">
      <w:pPr>
        <w:suppressAutoHyphens/>
        <w:jc w:val="both"/>
      </w:pPr>
    </w:p>
    <w:p w:rsidR="00233F9C" w:rsidRDefault="00233F9C" w:rsidP="00D02347">
      <w:pPr>
        <w:suppressAutoHyphens/>
        <w:jc w:val="both"/>
      </w:pPr>
    </w:p>
    <w:p w:rsidR="00233F9C" w:rsidRDefault="00233F9C" w:rsidP="00D02347">
      <w:pPr>
        <w:suppressAutoHyphens/>
        <w:jc w:val="both"/>
      </w:pPr>
    </w:p>
    <w:p w:rsidR="00233F9C" w:rsidRPr="00D02347" w:rsidRDefault="00233F9C" w:rsidP="00D02347">
      <w:pPr>
        <w:suppressAutoHyphens/>
        <w:jc w:val="both"/>
      </w:pPr>
    </w:p>
    <w:p w:rsidR="00233F9C" w:rsidRPr="00D02347" w:rsidRDefault="00233F9C" w:rsidP="00D02347">
      <w:pPr>
        <w:ind w:left="-87" w:firstLine="87"/>
        <w:jc w:val="both"/>
      </w:pPr>
      <w:r w:rsidRPr="00D02347">
        <w:t>4.    Контроль за исполнением настоящего постановления  оставлю за собой.</w:t>
      </w:r>
    </w:p>
    <w:p w:rsidR="00233F9C" w:rsidRPr="00D02347" w:rsidRDefault="00233F9C" w:rsidP="00D02347">
      <w:pPr>
        <w:spacing w:line="260" w:lineRule="exact"/>
        <w:ind w:left="-87" w:right="-284" w:firstLine="87"/>
        <w:jc w:val="both"/>
      </w:pPr>
    </w:p>
    <w:p w:rsidR="00233F9C" w:rsidRPr="00D02347" w:rsidRDefault="00233F9C" w:rsidP="00D02347">
      <w:pPr>
        <w:spacing w:line="260" w:lineRule="exact"/>
        <w:ind w:right="-284"/>
        <w:jc w:val="both"/>
      </w:pPr>
    </w:p>
    <w:p w:rsidR="00233F9C" w:rsidRPr="00D02347" w:rsidRDefault="00233F9C" w:rsidP="00D02347">
      <w:pPr>
        <w:spacing w:line="260" w:lineRule="exact"/>
        <w:ind w:right="-284"/>
        <w:jc w:val="both"/>
      </w:pPr>
    </w:p>
    <w:p w:rsidR="00233F9C" w:rsidRDefault="00233F9C" w:rsidP="00D02347">
      <w:pPr>
        <w:tabs>
          <w:tab w:val="left" w:pos="567"/>
        </w:tabs>
        <w:spacing w:line="192" w:lineRule="auto"/>
        <w:jc w:val="both"/>
      </w:pPr>
      <w:r w:rsidRPr="00D02347">
        <w:t xml:space="preserve">Глава </w:t>
      </w:r>
      <w:r>
        <w:t xml:space="preserve"> Латышовского</w:t>
      </w:r>
    </w:p>
    <w:p w:rsidR="00233F9C" w:rsidRPr="00D02347" w:rsidRDefault="00233F9C" w:rsidP="00D02347">
      <w:pPr>
        <w:tabs>
          <w:tab w:val="left" w:pos="567"/>
        </w:tabs>
        <w:spacing w:line="192" w:lineRule="auto"/>
        <w:jc w:val="both"/>
      </w:pPr>
      <w:r>
        <w:t>сельского поселения</w:t>
      </w:r>
      <w:r w:rsidRPr="00D02347">
        <w:t xml:space="preserve">                 </w:t>
      </w:r>
      <w:r>
        <w:t xml:space="preserve">                                             Р.А. Арюкова</w:t>
      </w:r>
    </w:p>
    <w:p w:rsidR="00233F9C" w:rsidRPr="00D02347" w:rsidRDefault="00233F9C" w:rsidP="00D02347">
      <w:pPr>
        <w:tabs>
          <w:tab w:val="left" w:pos="567"/>
        </w:tabs>
        <w:spacing w:line="192" w:lineRule="auto"/>
        <w:jc w:val="both"/>
      </w:pPr>
    </w:p>
    <w:p w:rsidR="00233F9C" w:rsidRPr="00D02347" w:rsidRDefault="00233F9C" w:rsidP="00D02347"/>
    <w:p w:rsidR="00233F9C" w:rsidRPr="00D02347" w:rsidRDefault="00233F9C" w:rsidP="00D02347">
      <w:r>
        <w:br/>
      </w:r>
    </w:p>
    <w:p w:rsidR="00233F9C" w:rsidRPr="00D02347" w:rsidRDefault="00233F9C" w:rsidP="00D02347">
      <w:pPr>
        <w:jc w:val="both"/>
      </w:pPr>
    </w:p>
    <w:p w:rsidR="00233F9C" w:rsidRDefault="00233F9C" w:rsidP="00D02347">
      <w:pPr>
        <w:ind w:left="5103"/>
        <w:jc w:val="both"/>
      </w:pPr>
      <w:r>
        <w:t xml:space="preserve"> </w:t>
      </w:r>
      <w:r w:rsidRPr="00D02347">
        <w:t>Приложение №1</w:t>
      </w:r>
    </w:p>
    <w:p w:rsidR="00233F9C" w:rsidRDefault="00233F9C" w:rsidP="00D02347">
      <w:pPr>
        <w:ind w:left="5103"/>
        <w:jc w:val="both"/>
      </w:pPr>
      <w:r w:rsidRPr="00D02347">
        <w:t xml:space="preserve"> к </w:t>
      </w:r>
      <w:r>
        <w:t>П</w:t>
      </w:r>
      <w:r w:rsidRPr="00D02347">
        <w:t>остановлению</w:t>
      </w:r>
      <w:r>
        <w:t xml:space="preserve"> администрации</w:t>
      </w:r>
      <w:r w:rsidRPr="00D02347">
        <w:t xml:space="preserve"> </w:t>
      </w:r>
    </w:p>
    <w:p w:rsidR="00233F9C" w:rsidRDefault="00233F9C" w:rsidP="00D02347">
      <w:pPr>
        <w:ind w:left="5103"/>
        <w:jc w:val="both"/>
        <w:rPr>
          <w:color w:val="000000"/>
        </w:rPr>
      </w:pPr>
      <w:r>
        <w:rPr>
          <w:color w:val="000000"/>
        </w:rPr>
        <w:t>Латышовского сельского поселения</w:t>
      </w:r>
      <w:r w:rsidRPr="00517E28">
        <w:rPr>
          <w:color w:val="000000"/>
        </w:rPr>
        <w:t xml:space="preserve"> </w:t>
      </w:r>
      <w:r>
        <w:rPr>
          <w:color w:val="000000"/>
        </w:rPr>
        <w:t>Кадошкинского муниципального района Республики Мордовия</w:t>
      </w:r>
    </w:p>
    <w:p w:rsidR="00233F9C" w:rsidRPr="00D02347" w:rsidRDefault="00233F9C" w:rsidP="00D02347">
      <w:pPr>
        <w:ind w:left="5103"/>
        <w:jc w:val="both"/>
      </w:pPr>
      <w:r>
        <w:t xml:space="preserve"> №  ___   от __________ года</w:t>
      </w:r>
    </w:p>
    <w:p w:rsidR="00233F9C" w:rsidRPr="00D02347" w:rsidRDefault="00233F9C" w:rsidP="004F6A03">
      <w:pPr>
        <w:jc w:val="both"/>
      </w:pPr>
    </w:p>
    <w:p w:rsidR="00233F9C" w:rsidRPr="00D02347" w:rsidRDefault="00233F9C" w:rsidP="00D02347">
      <w:pPr>
        <w:ind w:firstLine="851"/>
        <w:jc w:val="both"/>
      </w:pPr>
    </w:p>
    <w:p w:rsidR="00233F9C" w:rsidRPr="00D02347" w:rsidRDefault="00233F9C" w:rsidP="00D02347">
      <w:pPr>
        <w:jc w:val="center"/>
        <w:rPr>
          <w:b/>
          <w:bCs/>
        </w:rPr>
      </w:pPr>
      <w:r w:rsidRPr="00D02347">
        <w:rPr>
          <w:b/>
          <w:bCs/>
        </w:rPr>
        <w:t>ПРОГРАММА</w:t>
      </w:r>
    </w:p>
    <w:p w:rsidR="00233F9C" w:rsidRPr="00D02347" w:rsidRDefault="00233F9C" w:rsidP="00D02347">
      <w:pPr>
        <w:jc w:val="center"/>
        <w:rPr>
          <w:b/>
          <w:bCs/>
        </w:rPr>
      </w:pPr>
      <w:r w:rsidRPr="00D02347">
        <w:rPr>
          <w:b/>
          <w:bCs/>
        </w:rPr>
        <w:t>профилактики нарушений юридическими лицами и индивидуальными предпринимателями обязательных требований на 2018-2020 год</w:t>
      </w:r>
    </w:p>
    <w:p w:rsidR="00233F9C" w:rsidRPr="00D02347" w:rsidRDefault="00233F9C" w:rsidP="00D02347">
      <w:pPr>
        <w:jc w:val="center"/>
      </w:pPr>
    </w:p>
    <w:p w:rsidR="00233F9C" w:rsidRPr="004F6A03" w:rsidRDefault="00233F9C" w:rsidP="00D02347">
      <w:pPr>
        <w:ind w:firstLine="851"/>
        <w:jc w:val="both"/>
        <w:rPr>
          <w:b/>
          <w:bCs/>
        </w:rPr>
      </w:pPr>
      <w:r w:rsidRPr="004F6A03">
        <w:rPr>
          <w:b/>
          <w:bCs/>
        </w:rPr>
        <w:t xml:space="preserve">Раздел 1. Общие положения </w:t>
      </w:r>
    </w:p>
    <w:p w:rsidR="00233F9C" w:rsidRPr="00D02347" w:rsidRDefault="00233F9C" w:rsidP="00D02347">
      <w:pPr>
        <w:ind w:firstLine="851"/>
        <w:jc w:val="both"/>
      </w:pPr>
      <w:r w:rsidRPr="00D02347">
        <w:t>1.1. Настоящая программа профилактики нарушений юридическими лицами и индивидуальными предпринимателями обязательных требований (далее - программа) разработана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целях организации проведения органом муниципального контроля - администрацией</w:t>
      </w:r>
      <w:r w:rsidRPr="00947A5C">
        <w:rPr>
          <w:color w:val="000000"/>
        </w:rPr>
        <w:t xml:space="preserve"> </w:t>
      </w:r>
      <w:r>
        <w:rPr>
          <w:color w:val="000000"/>
        </w:rPr>
        <w:t>Латышовского сельского поселения</w:t>
      </w:r>
      <w:r w:rsidRPr="00517E28">
        <w:rPr>
          <w:color w:val="000000"/>
        </w:rPr>
        <w:t xml:space="preserve"> </w:t>
      </w:r>
      <w:r>
        <w:rPr>
          <w:color w:val="000000"/>
        </w:rPr>
        <w:t xml:space="preserve">Кадошкинского муниципального района Республики Мордовия </w:t>
      </w:r>
      <w:r w:rsidRPr="00D02347">
        <w:t xml:space="preserve"> профилактики нарушений требований, установленных муниципальными правовыми актами, а также требований, установленных федеральными законами и иными нормативными правовыми актами Российской Федерации, законами</w:t>
      </w:r>
      <w:r>
        <w:t xml:space="preserve"> Республики Мордовия</w:t>
      </w:r>
      <w:r w:rsidRPr="00D02347">
        <w:t xml:space="preserve">, в случаях, если соответствующие виды контроля относятся к вопросам местного значения поселения (далее - обязательные требования), в целях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ценностям. </w:t>
      </w:r>
    </w:p>
    <w:p w:rsidR="00233F9C" w:rsidRPr="00D02347" w:rsidRDefault="00233F9C" w:rsidP="00D02347">
      <w:pPr>
        <w:ind w:firstLine="851"/>
        <w:jc w:val="both"/>
      </w:pPr>
      <w:r w:rsidRPr="00D02347">
        <w:t xml:space="preserve">1.2. Задачами программы являются: </w:t>
      </w:r>
    </w:p>
    <w:p w:rsidR="00233F9C" w:rsidRPr="00D02347" w:rsidRDefault="00233F9C" w:rsidP="00D02347">
      <w:pPr>
        <w:ind w:firstLine="851"/>
        <w:jc w:val="both"/>
      </w:pPr>
      <w:r w:rsidRPr="00D02347">
        <w:t xml:space="preserve">1.2.1. Укрепление системы профилактики нарушений обязательных требований путём активизации профилактической деятельности. </w:t>
      </w:r>
    </w:p>
    <w:p w:rsidR="00233F9C" w:rsidRPr="00D02347" w:rsidRDefault="00233F9C" w:rsidP="00D02347">
      <w:pPr>
        <w:ind w:firstLine="851"/>
        <w:jc w:val="both"/>
      </w:pPr>
      <w:r w:rsidRPr="00D02347">
        <w:t xml:space="preserve">1.2.2. Выявление причин, факторов и условий, способствующих нарушениям обязательных требований. </w:t>
      </w:r>
    </w:p>
    <w:p w:rsidR="00233F9C" w:rsidRPr="00D02347" w:rsidRDefault="00233F9C" w:rsidP="00D02347">
      <w:pPr>
        <w:ind w:firstLine="851"/>
        <w:jc w:val="both"/>
      </w:pPr>
      <w:r w:rsidRPr="00D02347">
        <w:t xml:space="preserve">1.2.3. Повышение правосознания и правовой культуры руководителей юридических лиц и индивидуальных предпринимателей. </w:t>
      </w:r>
    </w:p>
    <w:p w:rsidR="00233F9C" w:rsidRPr="00D02347" w:rsidRDefault="00233F9C" w:rsidP="00D02347">
      <w:pPr>
        <w:ind w:firstLine="851"/>
        <w:jc w:val="both"/>
      </w:pPr>
      <w:r w:rsidRPr="00D02347">
        <w:t xml:space="preserve">1.3. Срок реализации программы – 2018-2020 год. </w:t>
      </w:r>
    </w:p>
    <w:p w:rsidR="00233F9C" w:rsidRPr="00D02347" w:rsidRDefault="00233F9C" w:rsidP="00D02347">
      <w:pPr>
        <w:jc w:val="both"/>
      </w:pPr>
    </w:p>
    <w:p w:rsidR="00233F9C" w:rsidRPr="000537BF" w:rsidRDefault="00233F9C" w:rsidP="00EB7FD6">
      <w:pPr>
        <w:ind w:firstLine="851"/>
        <w:jc w:val="both"/>
        <w:rPr>
          <w:b/>
          <w:bCs/>
        </w:rPr>
      </w:pPr>
      <w:r w:rsidRPr="004F6A03">
        <w:rPr>
          <w:b/>
          <w:bCs/>
        </w:rPr>
        <w:t xml:space="preserve">Раздел 2. Мероприятия программы и сроки их реализации </w:t>
      </w:r>
    </w:p>
    <w:tbl>
      <w:tblPr>
        <w:tblpPr w:leftFromText="180" w:rightFromText="180" w:vertAnchor="text" w:horzAnchor="margin" w:tblpY="19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6"/>
        <w:gridCol w:w="3633"/>
        <w:gridCol w:w="2268"/>
        <w:gridCol w:w="3119"/>
      </w:tblGrid>
      <w:tr w:rsidR="00233F9C" w:rsidRPr="000537BF">
        <w:trPr>
          <w:trHeight w:val="142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t>№ п/п</w:t>
            </w:r>
          </w:p>
        </w:tc>
        <w:tc>
          <w:tcPr>
            <w:tcW w:w="3633" w:type="dxa"/>
          </w:tcPr>
          <w:p w:rsidR="00233F9C" w:rsidRPr="000537BF" w:rsidRDefault="00233F9C" w:rsidP="000537BF">
            <w:pPr>
              <w:jc w:val="center"/>
            </w:pPr>
            <w:r w:rsidRPr="000537BF">
              <w:t>Мероприятие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left="-148" w:right="-100"/>
              <w:jc w:val="center"/>
            </w:pPr>
            <w:r w:rsidRPr="000537BF">
              <w:t xml:space="preserve">Сроки исполнения </w:t>
            </w:r>
          </w:p>
        </w:tc>
        <w:tc>
          <w:tcPr>
            <w:tcW w:w="3119" w:type="dxa"/>
          </w:tcPr>
          <w:p w:rsidR="00233F9C" w:rsidRPr="000537BF" w:rsidRDefault="00233F9C" w:rsidP="000537BF">
            <w:pPr>
              <w:ind w:left="72" w:right="-100"/>
              <w:jc w:val="center"/>
            </w:pPr>
            <w:r>
              <w:t xml:space="preserve">Ответственные лица </w:t>
            </w:r>
            <w:r>
              <w:br/>
              <w:t xml:space="preserve"> за исполнение</w:t>
            </w:r>
          </w:p>
        </w:tc>
      </w:tr>
      <w:tr w:rsidR="00233F9C" w:rsidRPr="000537BF">
        <w:trPr>
          <w:trHeight w:val="142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t>1.</w:t>
            </w:r>
          </w:p>
        </w:tc>
        <w:tc>
          <w:tcPr>
            <w:tcW w:w="3633" w:type="dxa"/>
          </w:tcPr>
          <w:p w:rsidR="00233F9C" w:rsidRPr="000537BF" w:rsidRDefault="00233F9C" w:rsidP="00EB7FD6">
            <w:pPr>
              <w:jc w:val="both"/>
            </w:pPr>
            <w:r w:rsidRPr="000537BF">
              <w:rPr>
                <w:color w:val="000000"/>
              </w:rPr>
              <w:t xml:space="preserve">        Модерни</w:t>
            </w:r>
            <w:r>
              <w:rPr>
                <w:color w:val="000000"/>
              </w:rPr>
              <w:t xml:space="preserve">зация подраздела «Муниципальный контроль» официального </w:t>
            </w:r>
            <w:r w:rsidRPr="000537BF">
              <w:rPr>
                <w:color w:val="000000"/>
              </w:rPr>
              <w:t>сайта</w:t>
            </w:r>
            <w:r>
              <w:t xml:space="preserve"> Кадошкинского</w:t>
            </w:r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rPr>
                <w:color w:val="000000"/>
              </w:rPr>
              <w:t xml:space="preserve"> Латышовского </w:t>
            </w:r>
            <w:r w:rsidRPr="000537BF">
              <w:rPr>
                <w:color w:val="000000"/>
              </w:rPr>
              <w:t>сельско</w:t>
            </w:r>
            <w:r>
              <w:rPr>
                <w:color w:val="000000"/>
              </w:rPr>
              <w:t>го</w:t>
            </w:r>
            <w:r w:rsidRPr="000537BF">
              <w:rPr>
                <w:color w:val="000000"/>
              </w:rPr>
              <w:t xml:space="preserve"> поселени</w:t>
            </w:r>
            <w:r>
              <w:rPr>
                <w:color w:val="000000"/>
              </w:rPr>
              <w:t>я</w:t>
            </w:r>
            <w:r>
              <w:t>.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right="-100"/>
              <w:jc w:val="center"/>
            </w:pPr>
            <w:r w:rsidRPr="000537BF">
              <w:t>2 квартал</w:t>
            </w:r>
            <w:r>
              <w:t xml:space="preserve"> 2019 года</w:t>
            </w:r>
          </w:p>
        </w:tc>
        <w:tc>
          <w:tcPr>
            <w:tcW w:w="3119" w:type="dxa"/>
          </w:tcPr>
          <w:p w:rsidR="00233F9C" w:rsidRPr="000537BF" w:rsidRDefault="00233F9C" w:rsidP="00EB7FD6">
            <w:pPr>
              <w:ind w:left="72" w:right="-100"/>
            </w:pPr>
            <w:r w:rsidRPr="00D02347">
              <w:t>Дол</w:t>
            </w:r>
            <w:r>
              <w:t xml:space="preserve">жностные лица Администрации Латышовского </w:t>
            </w:r>
            <w:r w:rsidRPr="00D02347">
              <w:t>с</w:t>
            </w:r>
            <w:r>
              <w:t>ельского поселения Кадошкинского</w:t>
            </w:r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t>Республики Мордовия, уполномоченные</w:t>
            </w:r>
            <w:r w:rsidRPr="00D02347">
              <w:t xml:space="preserve"> на осуществление муниципального контроля в соответствующих сферах деятельности</w:t>
            </w:r>
            <w:r>
              <w:t>.</w:t>
            </w:r>
          </w:p>
        </w:tc>
      </w:tr>
      <w:tr w:rsidR="00233F9C" w:rsidRPr="000537BF">
        <w:trPr>
          <w:trHeight w:val="142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t>2.</w:t>
            </w:r>
          </w:p>
        </w:tc>
        <w:tc>
          <w:tcPr>
            <w:tcW w:w="3633" w:type="dxa"/>
          </w:tcPr>
          <w:p w:rsidR="00233F9C" w:rsidRPr="000537BF" w:rsidRDefault="00233F9C" w:rsidP="00EB7FD6">
            <w:pPr>
              <w:ind w:left="-54"/>
              <w:jc w:val="both"/>
            </w:pPr>
            <w:r w:rsidRPr="000537BF">
              <w:t xml:space="preserve">         Разработка (внесение изменений), утверждение и размещение на  </w:t>
            </w:r>
            <w:r w:rsidRPr="000537BF">
              <w:rPr>
                <w:color w:val="000000"/>
              </w:rPr>
              <w:t>официальном сайте</w:t>
            </w:r>
            <w:r>
              <w:t xml:space="preserve"> Кадошкинского</w:t>
            </w:r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 w:rsidRPr="000537BF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Латышовского </w:t>
            </w:r>
            <w:r w:rsidRPr="000537BF">
              <w:rPr>
                <w:color w:val="000000"/>
              </w:rPr>
              <w:t>сельско</w:t>
            </w:r>
            <w:r>
              <w:rPr>
                <w:color w:val="000000"/>
              </w:rPr>
              <w:t>го</w:t>
            </w:r>
            <w:r w:rsidRPr="000537BF">
              <w:rPr>
                <w:color w:val="000000"/>
              </w:rPr>
              <w:t xml:space="preserve"> поселени</w:t>
            </w:r>
            <w:r>
              <w:rPr>
                <w:color w:val="000000"/>
              </w:rPr>
              <w:t>я</w:t>
            </w:r>
            <w:r w:rsidRPr="000537BF">
              <w:rPr>
                <w:color w:val="000000"/>
              </w:rPr>
              <w:t xml:space="preserve"> </w:t>
            </w:r>
            <w:r w:rsidRPr="000537BF">
              <w:t xml:space="preserve">административных регламентов </w:t>
            </w:r>
            <w:r w:rsidRPr="000537BF">
              <w:rPr>
                <w:color w:val="000000"/>
              </w:rPr>
              <w:t xml:space="preserve">Администрации </w:t>
            </w:r>
            <w:r>
              <w:rPr>
                <w:color w:val="000000"/>
              </w:rPr>
              <w:t xml:space="preserve">Латышовского </w:t>
            </w:r>
            <w:r w:rsidRPr="000537BF">
              <w:rPr>
                <w:color w:val="000000"/>
              </w:rPr>
              <w:t>сельско</w:t>
            </w:r>
            <w:r>
              <w:rPr>
                <w:color w:val="000000"/>
              </w:rPr>
              <w:t>го</w:t>
            </w:r>
            <w:r w:rsidRPr="000537BF">
              <w:rPr>
                <w:color w:val="000000"/>
              </w:rPr>
              <w:t xml:space="preserve"> поселени</w:t>
            </w:r>
            <w:r>
              <w:rPr>
                <w:color w:val="000000"/>
              </w:rPr>
              <w:t>я</w:t>
            </w:r>
            <w:r w:rsidRPr="000537BF">
              <w:rPr>
                <w:color w:val="000000"/>
              </w:rPr>
              <w:t xml:space="preserve"> по осуществлению муниципального контроля (по каждому виду).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right="-100"/>
              <w:jc w:val="center"/>
            </w:pPr>
            <w:r w:rsidRPr="000537BF">
              <w:t>постоянно, по мере внесения изменений в нормативные правовые акты</w:t>
            </w:r>
          </w:p>
        </w:tc>
        <w:tc>
          <w:tcPr>
            <w:tcW w:w="3119" w:type="dxa"/>
          </w:tcPr>
          <w:p w:rsidR="00233F9C" w:rsidRPr="000537BF" w:rsidRDefault="00233F9C" w:rsidP="000537BF">
            <w:pPr>
              <w:ind w:left="72" w:right="-100"/>
            </w:pPr>
            <w:r w:rsidRPr="00D02347">
              <w:t>Дол</w:t>
            </w:r>
            <w:r>
              <w:t xml:space="preserve">жностные лица Администрации Латышовского </w:t>
            </w:r>
            <w:r w:rsidRPr="00D02347">
              <w:t>с</w:t>
            </w:r>
            <w:r>
              <w:t>ельского поселения Кадошкинского</w:t>
            </w:r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t>Республики Мордовия, уполномоченные</w:t>
            </w:r>
            <w:r w:rsidRPr="00D02347">
              <w:t xml:space="preserve"> на осуществление муниципального контроля в соответствующих сферах деятельности</w:t>
            </w:r>
          </w:p>
        </w:tc>
      </w:tr>
      <w:tr w:rsidR="00233F9C" w:rsidRPr="000537BF">
        <w:trPr>
          <w:trHeight w:val="1485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t>3.</w:t>
            </w:r>
          </w:p>
        </w:tc>
        <w:tc>
          <w:tcPr>
            <w:tcW w:w="3633" w:type="dxa"/>
          </w:tcPr>
          <w:p w:rsidR="00233F9C" w:rsidRPr="000537BF" w:rsidRDefault="00233F9C" w:rsidP="00EB7FD6">
            <w:pPr>
              <w:autoSpaceDE w:val="0"/>
              <w:autoSpaceDN w:val="0"/>
              <w:adjustRightInd w:val="0"/>
              <w:jc w:val="both"/>
            </w:pPr>
            <w:r w:rsidRPr="000537BF">
              <w:t xml:space="preserve">         Размещение на </w:t>
            </w:r>
            <w:r w:rsidRPr="000537BF">
              <w:rPr>
                <w:color w:val="000000"/>
              </w:rPr>
              <w:t>официальном сайте</w:t>
            </w:r>
            <w:r>
              <w:t xml:space="preserve"> Кадошкинского</w:t>
            </w:r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rPr>
                <w:color w:val="000000"/>
              </w:rPr>
              <w:t xml:space="preserve"> Латышовского </w:t>
            </w:r>
            <w:r w:rsidRPr="000537BF">
              <w:rPr>
                <w:color w:val="000000"/>
              </w:rPr>
              <w:t>сельско</w:t>
            </w:r>
            <w:r>
              <w:rPr>
                <w:color w:val="000000"/>
              </w:rPr>
              <w:t>го</w:t>
            </w:r>
            <w:r w:rsidRPr="000537BF">
              <w:rPr>
                <w:color w:val="000000"/>
              </w:rPr>
              <w:t xml:space="preserve"> поселени</w:t>
            </w:r>
            <w:r>
              <w:rPr>
                <w:color w:val="000000"/>
              </w:rPr>
              <w:t>я</w:t>
            </w:r>
            <w:r w:rsidRPr="000537BF">
              <w:rPr>
                <w:color w:val="000000"/>
              </w:rPr>
              <w:t xml:space="preserve"> </w:t>
            </w:r>
            <w:r w:rsidRPr="000537BF">
              <w:t xml:space="preserve">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 по каждому виду муниципального контроля.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right="-100"/>
              <w:jc w:val="center"/>
            </w:pPr>
            <w:r w:rsidRPr="000537BF">
              <w:t>постоянно</w:t>
            </w:r>
          </w:p>
        </w:tc>
        <w:tc>
          <w:tcPr>
            <w:tcW w:w="3119" w:type="dxa"/>
          </w:tcPr>
          <w:p w:rsidR="00233F9C" w:rsidRPr="000537BF" w:rsidRDefault="00233F9C" w:rsidP="000537BF">
            <w:pPr>
              <w:ind w:left="72" w:right="-100"/>
            </w:pPr>
            <w:r w:rsidRPr="00D02347">
              <w:t>Дол</w:t>
            </w:r>
            <w:r>
              <w:t xml:space="preserve">жностные лица Администрации Латышовского </w:t>
            </w:r>
            <w:r w:rsidRPr="00D02347">
              <w:t>с</w:t>
            </w:r>
            <w:r>
              <w:t>ельского поселения Кадошкинского</w:t>
            </w:r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t>Республики Мордовия, уполномоченные</w:t>
            </w:r>
            <w:r w:rsidRPr="00D02347">
              <w:t xml:space="preserve"> на осуществление муниципального контроля в соответствующих сферах деятельности</w:t>
            </w:r>
          </w:p>
        </w:tc>
      </w:tr>
      <w:tr w:rsidR="00233F9C" w:rsidRPr="000537BF">
        <w:trPr>
          <w:trHeight w:val="1116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t>4.</w:t>
            </w:r>
          </w:p>
        </w:tc>
        <w:tc>
          <w:tcPr>
            <w:tcW w:w="3633" w:type="dxa"/>
          </w:tcPr>
          <w:p w:rsidR="00233F9C" w:rsidRPr="000537BF" w:rsidRDefault="00233F9C" w:rsidP="000537BF">
            <w:pPr>
              <w:autoSpaceDE w:val="0"/>
              <w:autoSpaceDN w:val="0"/>
              <w:adjustRightInd w:val="0"/>
              <w:jc w:val="both"/>
            </w:pPr>
            <w:r w:rsidRPr="000537BF"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 разработки  и опубликования руководств по соблюдению обязательных требований, проведения семинаров, разъяснительной работы в средствах  массовой информации и иными способами.    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right="-100"/>
            </w:pPr>
            <w:r w:rsidRPr="000537BF">
              <w:t>постоянно, по мере внесения изменений в нормативные правовые акты</w:t>
            </w:r>
          </w:p>
        </w:tc>
        <w:tc>
          <w:tcPr>
            <w:tcW w:w="3119" w:type="dxa"/>
          </w:tcPr>
          <w:p w:rsidR="00233F9C" w:rsidRPr="000537BF" w:rsidRDefault="00233F9C" w:rsidP="000537BF">
            <w:pPr>
              <w:ind w:left="72" w:right="-100"/>
            </w:pPr>
            <w:r w:rsidRPr="00D02347">
              <w:t>Дол</w:t>
            </w:r>
            <w:r>
              <w:t xml:space="preserve">жностные лица Администрации Латышовского </w:t>
            </w:r>
            <w:r w:rsidRPr="00D02347">
              <w:t>с</w:t>
            </w:r>
            <w:r>
              <w:t>ельского поселения Кадошкинского</w:t>
            </w:r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t>Республики Мордовия, уполномоченные</w:t>
            </w:r>
            <w:r w:rsidRPr="00D02347">
              <w:t xml:space="preserve"> на осуществление муниципального контроля в соответствующих сферах деятельности</w:t>
            </w:r>
          </w:p>
        </w:tc>
      </w:tr>
      <w:tr w:rsidR="00233F9C" w:rsidRPr="000537BF">
        <w:trPr>
          <w:trHeight w:val="1187"/>
        </w:trPr>
        <w:tc>
          <w:tcPr>
            <w:tcW w:w="586" w:type="dxa"/>
          </w:tcPr>
          <w:p w:rsidR="00233F9C" w:rsidRPr="000537BF" w:rsidRDefault="00233F9C" w:rsidP="000537BF">
            <w:pPr>
              <w:jc w:val="center"/>
            </w:pPr>
            <w:r w:rsidRPr="000537BF">
              <w:t>5.</w:t>
            </w:r>
          </w:p>
        </w:tc>
        <w:tc>
          <w:tcPr>
            <w:tcW w:w="3633" w:type="dxa"/>
          </w:tcPr>
          <w:p w:rsidR="00233F9C" w:rsidRPr="000537BF" w:rsidRDefault="00233F9C" w:rsidP="00EB7FD6">
            <w:pPr>
              <w:autoSpaceDE w:val="0"/>
              <w:autoSpaceDN w:val="0"/>
              <w:adjustRightInd w:val="0"/>
              <w:jc w:val="both"/>
            </w:pPr>
            <w:r>
              <w:t xml:space="preserve"> </w:t>
            </w:r>
            <w:r w:rsidRPr="000537BF">
              <w:t xml:space="preserve">Проведение консультирования представителей юридических лиц, индивидуальных предпринимателей и граждан по вопросам осуществления </w:t>
            </w:r>
            <w:r w:rsidRPr="000537BF">
              <w:rPr>
                <w:color w:val="000000"/>
              </w:rPr>
              <w:t xml:space="preserve"> Администрацией  </w:t>
            </w:r>
            <w:r>
              <w:rPr>
                <w:color w:val="000000"/>
              </w:rPr>
              <w:t xml:space="preserve">Латышовского </w:t>
            </w:r>
            <w:r w:rsidRPr="000537BF">
              <w:rPr>
                <w:color w:val="000000"/>
              </w:rPr>
              <w:t>сельско</w:t>
            </w:r>
            <w:r>
              <w:rPr>
                <w:color w:val="000000"/>
              </w:rPr>
              <w:t>го</w:t>
            </w:r>
            <w:r w:rsidRPr="000537BF">
              <w:rPr>
                <w:color w:val="000000"/>
              </w:rPr>
              <w:t xml:space="preserve"> поселени</w:t>
            </w:r>
            <w:r>
              <w:rPr>
                <w:color w:val="000000"/>
              </w:rPr>
              <w:t>я</w:t>
            </w:r>
            <w:r w:rsidRPr="000537BF">
              <w:rPr>
                <w:color w:val="000000"/>
              </w:rPr>
              <w:t xml:space="preserve"> </w:t>
            </w:r>
            <w:r w:rsidRPr="000537BF">
              <w:t xml:space="preserve"> муниципального контроля.</w:t>
            </w:r>
          </w:p>
        </w:tc>
        <w:tc>
          <w:tcPr>
            <w:tcW w:w="2268" w:type="dxa"/>
          </w:tcPr>
          <w:p w:rsidR="00233F9C" w:rsidRPr="000537BF" w:rsidRDefault="00233F9C" w:rsidP="000537BF">
            <w:pPr>
              <w:ind w:right="-100"/>
              <w:jc w:val="center"/>
            </w:pPr>
            <w:r w:rsidRPr="000537BF">
              <w:t>постоянно, по мере обращений</w:t>
            </w:r>
          </w:p>
        </w:tc>
        <w:tc>
          <w:tcPr>
            <w:tcW w:w="3119" w:type="dxa"/>
          </w:tcPr>
          <w:p w:rsidR="00233F9C" w:rsidRPr="000537BF" w:rsidRDefault="00233F9C" w:rsidP="000537BF">
            <w:pPr>
              <w:ind w:left="72" w:right="-100"/>
            </w:pPr>
            <w:r w:rsidRPr="00D02347">
              <w:t>Дол</w:t>
            </w:r>
            <w:r>
              <w:t xml:space="preserve">жностные лица Администрации Латышовского </w:t>
            </w:r>
            <w:r w:rsidRPr="00D02347">
              <w:t>с</w:t>
            </w:r>
            <w:r>
              <w:t>ельского поселения Кадошкинского</w:t>
            </w:r>
            <w:r w:rsidRPr="00D02347">
              <w:t xml:space="preserve"> муниципальн</w:t>
            </w:r>
            <w:r>
              <w:t>ого района</w:t>
            </w:r>
            <w:r w:rsidRPr="00D02347">
              <w:t xml:space="preserve"> </w:t>
            </w:r>
            <w:r>
              <w:t>Республики Мордовия, уполномоченные</w:t>
            </w:r>
            <w:r w:rsidRPr="00D02347">
              <w:t xml:space="preserve"> на осуществление муниципального контроля в соответствующих сферах деятельности</w:t>
            </w:r>
          </w:p>
        </w:tc>
      </w:tr>
    </w:tbl>
    <w:p w:rsidR="00233F9C" w:rsidRPr="000537BF" w:rsidRDefault="00233F9C" w:rsidP="000537BF">
      <w:pPr>
        <w:tabs>
          <w:tab w:val="left" w:pos="5430"/>
        </w:tabs>
      </w:pPr>
      <w:r w:rsidRPr="000537BF">
        <w:tab/>
      </w:r>
    </w:p>
    <w:p w:rsidR="00233F9C" w:rsidRPr="000537BF" w:rsidRDefault="00233F9C" w:rsidP="000537BF">
      <w:pPr>
        <w:jc w:val="center"/>
      </w:pPr>
    </w:p>
    <w:sectPr w:rsidR="00233F9C" w:rsidRPr="000537BF" w:rsidSect="00D0234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4C496E"/>
    <w:multiLevelType w:val="hybridMultilevel"/>
    <w:tmpl w:val="723E323C"/>
    <w:lvl w:ilvl="0" w:tplc="32CC3CC2">
      <w:start w:val="1"/>
      <w:numFmt w:val="decimal"/>
      <w:lvlText w:val="%1."/>
      <w:lvlJc w:val="left"/>
      <w:pPr>
        <w:ind w:left="-87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2347"/>
    <w:rsid w:val="000037D0"/>
    <w:rsid w:val="00013AA0"/>
    <w:rsid w:val="000152D1"/>
    <w:rsid w:val="000232F0"/>
    <w:rsid w:val="00025DA0"/>
    <w:rsid w:val="000307E9"/>
    <w:rsid w:val="00032A51"/>
    <w:rsid w:val="00034AF6"/>
    <w:rsid w:val="00037289"/>
    <w:rsid w:val="00045107"/>
    <w:rsid w:val="00046EB9"/>
    <w:rsid w:val="000473B6"/>
    <w:rsid w:val="00051235"/>
    <w:rsid w:val="000537BF"/>
    <w:rsid w:val="000615C5"/>
    <w:rsid w:val="00064C8C"/>
    <w:rsid w:val="00074A0B"/>
    <w:rsid w:val="00075BC1"/>
    <w:rsid w:val="000865AF"/>
    <w:rsid w:val="00095606"/>
    <w:rsid w:val="000A06C2"/>
    <w:rsid w:val="000A2D0F"/>
    <w:rsid w:val="000A360E"/>
    <w:rsid w:val="000B1D59"/>
    <w:rsid w:val="000D21CB"/>
    <w:rsid w:val="000D271E"/>
    <w:rsid w:val="000D7B5A"/>
    <w:rsid w:val="000E3C03"/>
    <w:rsid w:val="000E53E9"/>
    <w:rsid w:val="000E7248"/>
    <w:rsid w:val="000F1263"/>
    <w:rsid w:val="000F1BB8"/>
    <w:rsid w:val="000F4AC3"/>
    <w:rsid w:val="000F6C5D"/>
    <w:rsid w:val="0010583F"/>
    <w:rsid w:val="00111746"/>
    <w:rsid w:val="00113EA0"/>
    <w:rsid w:val="00115340"/>
    <w:rsid w:val="0012589F"/>
    <w:rsid w:val="00136115"/>
    <w:rsid w:val="00140A6F"/>
    <w:rsid w:val="00141894"/>
    <w:rsid w:val="00144072"/>
    <w:rsid w:val="00150463"/>
    <w:rsid w:val="00157719"/>
    <w:rsid w:val="00161338"/>
    <w:rsid w:val="001649E1"/>
    <w:rsid w:val="00174A4E"/>
    <w:rsid w:val="00177B8F"/>
    <w:rsid w:val="00181D15"/>
    <w:rsid w:val="0018393F"/>
    <w:rsid w:val="0018671A"/>
    <w:rsid w:val="001869AB"/>
    <w:rsid w:val="0019192D"/>
    <w:rsid w:val="00193A73"/>
    <w:rsid w:val="00194329"/>
    <w:rsid w:val="0019675A"/>
    <w:rsid w:val="001A35EC"/>
    <w:rsid w:val="001B25FA"/>
    <w:rsid w:val="001B6EEA"/>
    <w:rsid w:val="001B7722"/>
    <w:rsid w:val="001C001F"/>
    <w:rsid w:val="001C4E76"/>
    <w:rsid w:val="001D06C2"/>
    <w:rsid w:val="001D3137"/>
    <w:rsid w:val="001D34E1"/>
    <w:rsid w:val="001D3D0D"/>
    <w:rsid w:val="001D4B12"/>
    <w:rsid w:val="001E4DFD"/>
    <w:rsid w:val="001E5158"/>
    <w:rsid w:val="002003B8"/>
    <w:rsid w:val="002007E2"/>
    <w:rsid w:val="00203A80"/>
    <w:rsid w:val="00204F42"/>
    <w:rsid w:val="00212C1D"/>
    <w:rsid w:val="00213885"/>
    <w:rsid w:val="002171EF"/>
    <w:rsid w:val="00223C47"/>
    <w:rsid w:val="00224C1D"/>
    <w:rsid w:val="00224ED4"/>
    <w:rsid w:val="0023046E"/>
    <w:rsid w:val="00232E9F"/>
    <w:rsid w:val="0023326A"/>
    <w:rsid w:val="00233F9C"/>
    <w:rsid w:val="002410ED"/>
    <w:rsid w:val="002416A9"/>
    <w:rsid w:val="002419B0"/>
    <w:rsid w:val="00242965"/>
    <w:rsid w:val="00242B6F"/>
    <w:rsid w:val="0024688E"/>
    <w:rsid w:val="00247140"/>
    <w:rsid w:val="00257A48"/>
    <w:rsid w:val="00275993"/>
    <w:rsid w:val="0028561A"/>
    <w:rsid w:val="002931EC"/>
    <w:rsid w:val="002A3665"/>
    <w:rsid w:val="002A5CF4"/>
    <w:rsid w:val="002B4369"/>
    <w:rsid w:val="002B4EF9"/>
    <w:rsid w:val="002B58BE"/>
    <w:rsid w:val="002C4BFC"/>
    <w:rsid w:val="002C5E11"/>
    <w:rsid w:val="002C6D85"/>
    <w:rsid w:val="002D0E78"/>
    <w:rsid w:val="002D30AE"/>
    <w:rsid w:val="002E1D32"/>
    <w:rsid w:val="002E335F"/>
    <w:rsid w:val="002F251C"/>
    <w:rsid w:val="002F259A"/>
    <w:rsid w:val="00302F35"/>
    <w:rsid w:val="003058A6"/>
    <w:rsid w:val="00311C04"/>
    <w:rsid w:val="00312A6A"/>
    <w:rsid w:val="00320879"/>
    <w:rsid w:val="00320DBD"/>
    <w:rsid w:val="00326703"/>
    <w:rsid w:val="0032756E"/>
    <w:rsid w:val="00333962"/>
    <w:rsid w:val="00334958"/>
    <w:rsid w:val="00334BB2"/>
    <w:rsid w:val="00336CAD"/>
    <w:rsid w:val="00345FD1"/>
    <w:rsid w:val="003475FE"/>
    <w:rsid w:val="00356120"/>
    <w:rsid w:val="0036285C"/>
    <w:rsid w:val="00365AFC"/>
    <w:rsid w:val="0037457C"/>
    <w:rsid w:val="00374BCF"/>
    <w:rsid w:val="0039107C"/>
    <w:rsid w:val="00391718"/>
    <w:rsid w:val="00392395"/>
    <w:rsid w:val="00394881"/>
    <w:rsid w:val="003A2ADE"/>
    <w:rsid w:val="003B3881"/>
    <w:rsid w:val="003C217F"/>
    <w:rsid w:val="003C37C0"/>
    <w:rsid w:val="003C4AC1"/>
    <w:rsid w:val="003D07D3"/>
    <w:rsid w:val="003D6BC0"/>
    <w:rsid w:val="003E22F7"/>
    <w:rsid w:val="003E27F7"/>
    <w:rsid w:val="003E2A27"/>
    <w:rsid w:val="003E300C"/>
    <w:rsid w:val="003F0D7C"/>
    <w:rsid w:val="003F2327"/>
    <w:rsid w:val="003F4EA3"/>
    <w:rsid w:val="003F650B"/>
    <w:rsid w:val="00404D5D"/>
    <w:rsid w:val="00413899"/>
    <w:rsid w:val="00420015"/>
    <w:rsid w:val="00420B98"/>
    <w:rsid w:val="0042701B"/>
    <w:rsid w:val="004274EF"/>
    <w:rsid w:val="00435491"/>
    <w:rsid w:val="00436D61"/>
    <w:rsid w:val="00441097"/>
    <w:rsid w:val="00441B46"/>
    <w:rsid w:val="00444ACE"/>
    <w:rsid w:val="00446A21"/>
    <w:rsid w:val="00447730"/>
    <w:rsid w:val="004504BA"/>
    <w:rsid w:val="0045738D"/>
    <w:rsid w:val="00472576"/>
    <w:rsid w:val="00472ECF"/>
    <w:rsid w:val="0047746B"/>
    <w:rsid w:val="004803FF"/>
    <w:rsid w:val="00480B90"/>
    <w:rsid w:val="0049498B"/>
    <w:rsid w:val="00495154"/>
    <w:rsid w:val="004A55FC"/>
    <w:rsid w:val="004A6ABB"/>
    <w:rsid w:val="004A6FE9"/>
    <w:rsid w:val="004B209A"/>
    <w:rsid w:val="004B50E0"/>
    <w:rsid w:val="004D6F2D"/>
    <w:rsid w:val="004F08AC"/>
    <w:rsid w:val="004F3C6D"/>
    <w:rsid w:val="004F6A03"/>
    <w:rsid w:val="004F7030"/>
    <w:rsid w:val="0050488B"/>
    <w:rsid w:val="00510B7D"/>
    <w:rsid w:val="00512ED2"/>
    <w:rsid w:val="00513BE0"/>
    <w:rsid w:val="00517E28"/>
    <w:rsid w:val="005274DC"/>
    <w:rsid w:val="00540AD5"/>
    <w:rsid w:val="00542328"/>
    <w:rsid w:val="00547637"/>
    <w:rsid w:val="00554DFE"/>
    <w:rsid w:val="0056043D"/>
    <w:rsid w:val="00562DA5"/>
    <w:rsid w:val="00566A5C"/>
    <w:rsid w:val="005703BF"/>
    <w:rsid w:val="00574517"/>
    <w:rsid w:val="00583264"/>
    <w:rsid w:val="005871B9"/>
    <w:rsid w:val="00590169"/>
    <w:rsid w:val="00591141"/>
    <w:rsid w:val="00591F3C"/>
    <w:rsid w:val="0059527D"/>
    <w:rsid w:val="005A2532"/>
    <w:rsid w:val="005A312A"/>
    <w:rsid w:val="005A44E9"/>
    <w:rsid w:val="005B175D"/>
    <w:rsid w:val="005B65A3"/>
    <w:rsid w:val="005C4B04"/>
    <w:rsid w:val="005D1F49"/>
    <w:rsid w:val="005D6828"/>
    <w:rsid w:val="005E43B1"/>
    <w:rsid w:val="005F0661"/>
    <w:rsid w:val="005F3A95"/>
    <w:rsid w:val="00606B7F"/>
    <w:rsid w:val="006075B9"/>
    <w:rsid w:val="00607CD3"/>
    <w:rsid w:val="00610117"/>
    <w:rsid w:val="00614DBF"/>
    <w:rsid w:val="00616ADF"/>
    <w:rsid w:val="00622328"/>
    <w:rsid w:val="0062406D"/>
    <w:rsid w:val="00624B55"/>
    <w:rsid w:val="0062725B"/>
    <w:rsid w:val="00627A81"/>
    <w:rsid w:val="00643264"/>
    <w:rsid w:val="006443EC"/>
    <w:rsid w:val="00644552"/>
    <w:rsid w:val="00646C7E"/>
    <w:rsid w:val="0065472A"/>
    <w:rsid w:val="00660A74"/>
    <w:rsid w:val="006610C5"/>
    <w:rsid w:val="00662E23"/>
    <w:rsid w:val="00665AB6"/>
    <w:rsid w:val="0066749E"/>
    <w:rsid w:val="00672685"/>
    <w:rsid w:val="00672E26"/>
    <w:rsid w:val="0067606F"/>
    <w:rsid w:val="00680758"/>
    <w:rsid w:val="0068159D"/>
    <w:rsid w:val="006927F4"/>
    <w:rsid w:val="0069521B"/>
    <w:rsid w:val="006A4BF3"/>
    <w:rsid w:val="006B10AD"/>
    <w:rsid w:val="006B1FAB"/>
    <w:rsid w:val="006B2A88"/>
    <w:rsid w:val="006B3F8E"/>
    <w:rsid w:val="006C353B"/>
    <w:rsid w:val="006C3A91"/>
    <w:rsid w:val="006C7398"/>
    <w:rsid w:val="006D3CC9"/>
    <w:rsid w:val="006D7212"/>
    <w:rsid w:val="006E09B5"/>
    <w:rsid w:val="006E640B"/>
    <w:rsid w:val="006F5EEC"/>
    <w:rsid w:val="00703E54"/>
    <w:rsid w:val="007046FE"/>
    <w:rsid w:val="00711D8C"/>
    <w:rsid w:val="00714322"/>
    <w:rsid w:val="00714DC9"/>
    <w:rsid w:val="00716FE6"/>
    <w:rsid w:val="00724801"/>
    <w:rsid w:val="00730168"/>
    <w:rsid w:val="00751C40"/>
    <w:rsid w:val="00752B5C"/>
    <w:rsid w:val="00757A81"/>
    <w:rsid w:val="00762EFC"/>
    <w:rsid w:val="00767C26"/>
    <w:rsid w:val="007722F0"/>
    <w:rsid w:val="00781401"/>
    <w:rsid w:val="007967C7"/>
    <w:rsid w:val="00797344"/>
    <w:rsid w:val="007A059E"/>
    <w:rsid w:val="007A1BBE"/>
    <w:rsid w:val="007B1CEA"/>
    <w:rsid w:val="007C22AB"/>
    <w:rsid w:val="007C405F"/>
    <w:rsid w:val="007D72F9"/>
    <w:rsid w:val="007F0F81"/>
    <w:rsid w:val="007F2AA7"/>
    <w:rsid w:val="007F7F64"/>
    <w:rsid w:val="00810D13"/>
    <w:rsid w:val="008116C8"/>
    <w:rsid w:val="00815424"/>
    <w:rsid w:val="00821B47"/>
    <w:rsid w:val="00826F74"/>
    <w:rsid w:val="00835D91"/>
    <w:rsid w:val="008364E8"/>
    <w:rsid w:val="008400AA"/>
    <w:rsid w:val="00842D8D"/>
    <w:rsid w:val="00847FE4"/>
    <w:rsid w:val="00862405"/>
    <w:rsid w:val="00867DD3"/>
    <w:rsid w:val="00872F73"/>
    <w:rsid w:val="0087537A"/>
    <w:rsid w:val="0087575A"/>
    <w:rsid w:val="008769F3"/>
    <w:rsid w:val="00884C02"/>
    <w:rsid w:val="00891EF6"/>
    <w:rsid w:val="00891F38"/>
    <w:rsid w:val="00893006"/>
    <w:rsid w:val="00897AED"/>
    <w:rsid w:val="008A3A39"/>
    <w:rsid w:val="008A64E4"/>
    <w:rsid w:val="008B76FB"/>
    <w:rsid w:val="008C0741"/>
    <w:rsid w:val="008C1BFD"/>
    <w:rsid w:val="008D5179"/>
    <w:rsid w:val="008E7965"/>
    <w:rsid w:val="008F07CD"/>
    <w:rsid w:val="00902720"/>
    <w:rsid w:val="00910303"/>
    <w:rsid w:val="00912D07"/>
    <w:rsid w:val="00913F2A"/>
    <w:rsid w:val="0092025C"/>
    <w:rsid w:val="0092049E"/>
    <w:rsid w:val="00922501"/>
    <w:rsid w:val="00926B1C"/>
    <w:rsid w:val="00927C37"/>
    <w:rsid w:val="0093568C"/>
    <w:rsid w:val="009423D2"/>
    <w:rsid w:val="00943509"/>
    <w:rsid w:val="00945544"/>
    <w:rsid w:val="00947A5C"/>
    <w:rsid w:val="00952E0F"/>
    <w:rsid w:val="0095744B"/>
    <w:rsid w:val="00957F39"/>
    <w:rsid w:val="009676A8"/>
    <w:rsid w:val="009724E8"/>
    <w:rsid w:val="00987724"/>
    <w:rsid w:val="00991AA1"/>
    <w:rsid w:val="00993358"/>
    <w:rsid w:val="00993C93"/>
    <w:rsid w:val="009A29B0"/>
    <w:rsid w:val="009A7F1D"/>
    <w:rsid w:val="009B392A"/>
    <w:rsid w:val="009B56DD"/>
    <w:rsid w:val="009B71AB"/>
    <w:rsid w:val="009C29DE"/>
    <w:rsid w:val="009C3B09"/>
    <w:rsid w:val="009D377A"/>
    <w:rsid w:val="009D73C4"/>
    <w:rsid w:val="009E58C4"/>
    <w:rsid w:val="009F7FE4"/>
    <w:rsid w:val="00A05DCF"/>
    <w:rsid w:val="00A0646A"/>
    <w:rsid w:val="00A07798"/>
    <w:rsid w:val="00A11F2B"/>
    <w:rsid w:val="00A23AB3"/>
    <w:rsid w:val="00A23B7E"/>
    <w:rsid w:val="00A35B69"/>
    <w:rsid w:val="00A35D97"/>
    <w:rsid w:val="00A448D4"/>
    <w:rsid w:val="00A5717F"/>
    <w:rsid w:val="00A57871"/>
    <w:rsid w:val="00A752C9"/>
    <w:rsid w:val="00A862E1"/>
    <w:rsid w:val="00AA0166"/>
    <w:rsid w:val="00AA3A3F"/>
    <w:rsid w:val="00AA7669"/>
    <w:rsid w:val="00AB1008"/>
    <w:rsid w:val="00AB73EA"/>
    <w:rsid w:val="00AC08CA"/>
    <w:rsid w:val="00AC4E4A"/>
    <w:rsid w:val="00AD0371"/>
    <w:rsid w:val="00AD59BB"/>
    <w:rsid w:val="00AF479E"/>
    <w:rsid w:val="00AF6172"/>
    <w:rsid w:val="00AF76AA"/>
    <w:rsid w:val="00AF7DD4"/>
    <w:rsid w:val="00B0239D"/>
    <w:rsid w:val="00B11875"/>
    <w:rsid w:val="00B143F7"/>
    <w:rsid w:val="00B235E0"/>
    <w:rsid w:val="00B243B1"/>
    <w:rsid w:val="00B32769"/>
    <w:rsid w:val="00B37E68"/>
    <w:rsid w:val="00B40DE6"/>
    <w:rsid w:val="00B40F26"/>
    <w:rsid w:val="00B4145A"/>
    <w:rsid w:val="00B45582"/>
    <w:rsid w:val="00B47330"/>
    <w:rsid w:val="00B52657"/>
    <w:rsid w:val="00B52A34"/>
    <w:rsid w:val="00B57B3E"/>
    <w:rsid w:val="00B66420"/>
    <w:rsid w:val="00B672F9"/>
    <w:rsid w:val="00B70B90"/>
    <w:rsid w:val="00B77210"/>
    <w:rsid w:val="00B8155F"/>
    <w:rsid w:val="00B84ACF"/>
    <w:rsid w:val="00B87044"/>
    <w:rsid w:val="00B97B3C"/>
    <w:rsid w:val="00BA15F2"/>
    <w:rsid w:val="00BB7B57"/>
    <w:rsid w:val="00BC1308"/>
    <w:rsid w:val="00BD21A4"/>
    <w:rsid w:val="00BE19F1"/>
    <w:rsid w:val="00BE1C7E"/>
    <w:rsid w:val="00BE3989"/>
    <w:rsid w:val="00BE752A"/>
    <w:rsid w:val="00C014A5"/>
    <w:rsid w:val="00C017BD"/>
    <w:rsid w:val="00C02E5D"/>
    <w:rsid w:val="00C03770"/>
    <w:rsid w:val="00C1620D"/>
    <w:rsid w:val="00C22996"/>
    <w:rsid w:val="00C24133"/>
    <w:rsid w:val="00C27F6E"/>
    <w:rsid w:val="00C3465D"/>
    <w:rsid w:val="00C350F0"/>
    <w:rsid w:val="00C372B7"/>
    <w:rsid w:val="00C3757B"/>
    <w:rsid w:val="00C40EB6"/>
    <w:rsid w:val="00C42448"/>
    <w:rsid w:val="00C50986"/>
    <w:rsid w:val="00C5161E"/>
    <w:rsid w:val="00C52B7C"/>
    <w:rsid w:val="00C61FF1"/>
    <w:rsid w:val="00C64DF3"/>
    <w:rsid w:val="00C705E1"/>
    <w:rsid w:val="00C80618"/>
    <w:rsid w:val="00C904A2"/>
    <w:rsid w:val="00C92AFE"/>
    <w:rsid w:val="00C968C2"/>
    <w:rsid w:val="00CA00FF"/>
    <w:rsid w:val="00CA0829"/>
    <w:rsid w:val="00CA3D96"/>
    <w:rsid w:val="00CB5577"/>
    <w:rsid w:val="00CB7DD6"/>
    <w:rsid w:val="00CC32CB"/>
    <w:rsid w:val="00CC7846"/>
    <w:rsid w:val="00CD0139"/>
    <w:rsid w:val="00CD2833"/>
    <w:rsid w:val="00CE5189"/>
    <w:rsid w:val="00CE6317"/>
    <w:rsid w:val="00CE7D3D"/>
    <w:rsid w:val="00CF03FA"/>
    <w:rsid w:val="00CF1B09"/>
    <w:rsid w:val="00D00345"/>
    <w:rsid w:val="00D02347"/>
    <w:rsid w:val="00D04195"/>
    <w:rsid w:val="00D04FAB"/>
    <w:rsid w:val="00D108EF"/>
    <w:rsid w:val="00D17816"/>
    <w:rsid w:val="00D2355C"/>
    <w:rsid w:val="00D3144B"/>
    <w:rsid w:val="00D32555"/>
    <w:rsid w:val="00D350E7"/>
    <w:rsid w:val="00D37B16"/>
    <w:rsid w:val="00D40845"/>
    <w:rsid w:val="00D43F6E"/>
    <w:rsid w:val="00D50119"/>
    <w:rsid w:val="00D533E1"/>
    <w:rsid w:val="00D5661B"/>
    <w:rsid w:val="00D61D48"/>
    <w:rsid w:val="00D65FE2"/>
    <w:rsid w:val="00D72CED"/>
    <w:rsid w:val="00D76339"/>
    <w:rsid w:val="00D80F93"/>
    <w:rsid w:val="00D84C58"/>
    <w:rsid w:val="00D861E1"/>
    <w:rsid w:val="00D90630"/>
    <w:rsid w:val="00D912E0"/>
    <w:rsid w:val="00D92A68"/>
    <w:rsid w:val="00D93017"/>
    <w:rsid w:val="00D95570"/>
    <w:rsid w:val="00DA58DA"/>
    <w:rsid w:val="00DB05ED"/>
    <w:rsid w:val="00DB0ECD"/>
    <w:rsid w:val="00DB2C49"/>
    <w:rsid w:val="00DB689F"/>
    <w:rsid w:val="00DC0ED3"/>
    <w:rsid w:val="00DC1059"/>
    <w:rsid w:val="00DD457F"/>
    <w:rsid w:val="00DE43E2"/>
    <w:rsid w:val="00DF2571"/>
    <w:rsid w:val="00DF4439"/>
    <w:rsid w:val="00E00BDD"/>
    <w:rsid w:val="00E00DCF"/>
    <w:rsid w:val="00E013A6"/>
    <w:rsid w:val="00E14348"/>
    <w:rsid w:val="00E1638D"/>
    <w:rsid w:val="00E27FD9"/>
    <w:rsid w:val="00E5401B"/>
    <w:rsid w:val="00E55DED"/>
    <w:rsid w:val="00E5797E"/>
    <w:rsid w:val="00E63656"/>
    <w:rsid w:val="00E67D4B"/>
    <w:rsid w:val="00E71EAF"/>
    <w:rsid w:val="00E75C4C"/>
    <w:rsid w:val="00E90111"/>
    <w:rsid w:val="00E91829"/>
    <w:rsid w:val="00E962C8"/>
    <w:rsid w:val="00EA34E6"/>
    <w:rsid w:val="00EA4E21"/>
    <w:rsid w:val="00EA5E5B"/>
    <w:rsid w:val="00EB1104"/>
    <w:rsid w:val="00EB7FD6"/>
    <w:rsid w:val="00EC1C02"/>
    <w:rsid w:val="00EC3592"/>
    <w:rsid w:val="00EC7296"/>
    <w:rsid w:val="00ED2529"/>
    <w:rsid w:val="00ED4861"/>
    <w:rsid w:val="00ED5D50"/>
    <w:rsid w:val="00ED6ED3"/>
    <w:rsid w:val="00ED7FB0"/>
    <w:rsid w:val="00EE1F3E"/>
    <w:rsid w:val="00EE2694"/>
    <w:rsid w:val="00EE393D"/>
    <w:rsid w:val="00EE42D6"/>
    <w:rsid w:val="00EF005E"/>
    <w:rsid w:val="00EF0BCE"/>
    <w:rsid w:val="00EF57A1"/>
    <w:rsid w:val="00EF61AA"/>
    <w:rsid w:val="00EF70CB"/>
    <w:rsid w:val="00F00D65"/>
    <w:rsid w:val="00F079CB"/>
    <w:rsid w:val="00F23733"/>
    <w:rsid w:val="00F26F7B"/>
    <w:rsid w:val="00F352DF"/>
    <w:rsid w:val="00F41CA9"/>
    <w:rsid w:val="00F45D2A"/>
    <w:rsid w:val="00F53671"/>
    <w:rsid w:val="00F55855"/>
    <w:rsid w:val="00F642DA"/>
    <w:rsid w:val="00F6513E"/>
    <w:rsid w:val="00F663AB"/>
    <w:rsid w:val="00F73CBA"/>
    <w:rsid w:val="00F74D2C"/>
    <w:rsid w:val="00F90F33"/>
    <w:rsid w:val="00F96138"/>
    <w:rsid w:val="00FA434A"/>
    <w:rsid w:val="00FA5901"/>
    <w:rsid w:val="00FA5AA0"/>
    <w:rsid w:val="00FB1776"/>
    <w:rsid w:val="00FB3001"/>
    <w:rsid w:val="00FB58ED"/>
    <w:rsid w:val="00FB6BAD"/>
    <w:rsid w:val="00FB7070"/>
    <w:rsid w:val="00FC155B"/>
    <w:rsid w:val="00FC5265"/>
    <w:rsid w:val="00FC5EF7"/>
    <w:rsid w:val="00FD0DFC"/>
    <w:rsid w:val="00FE162C"/>
    <w:rsid w:val="00FE28B6"/>
    <w:rsid w:val="00FF6DDC"/>
    <w:rsid w:val="00FF7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34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0234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02347"/>
    <w:pPr>
      <w:ind w:left="720"/>
    </w:pPr>
  </w:style>
  <w:style w:type="paragraph" w:customStyle="1" w:styleId="a">
    <w:name w:val="Знак Знак Знак"/>
    <w:basedOn w:val="Normal"/>
    <w:uiPriority w:val="99"/>
    <w:rsid w:val="00EC729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8760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124</TotalTime>
  <Pages>4</Pages>
  <Words>1011</Words>
  <Characters>5767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16</cp:revision>
  <cp:lastPrinted>2018-12-14T09:31:00Z</cp:lastPrinted>
  <dcterms:created xsi:type="dcterms:W3CDTF">2018-02-12T11:23:00Z</dcterms:created>
  <dcterms:modified xsi:type="dcterms:W3CDTF">2018-12-14T09:32:00Z</dcterms:modified>
</cp:coreProperties>
</file>