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03B" w:rsidRPr="000B5A37" w:rsidRDefault="00DA503B" w:rsidP="0025244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B5A37">
        <w:rPr>
          <w:rFonts w:ascii="Times New Roman CYR" w:hAnsi="Times New Roman CYR" w:cs="Times New Roman CYR"/>
          <w:b/>
          <w:bCs/>
          <w:sz w:val="24"/>
          <w:szCs w:val="24"/>
        </w:rPr>
        <w:t>РЕСПУБЛИКА МОРДОВИЯ</w:t>
      </w:r>
    </w:p>
    <w:p w:rsidR="00DA503B" w:rsidRPr="000B5A37" w:rsidRDefault="00DA503B" w:rsidP="0025244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B5A37">
        <w:rPr>
          <w:rFonts w:ascii="Times New Roman CYR" w:hAnsi="Times New Roman CYR" w:cs="Times New Roman CYR"/>
          <w:b/>
          <w:bCs/>
          <w:sz w:val="24"/>
          <w:szCs w:val="24"/>
        </w:rPr>
        <w:t>КАДОШКИНСКИЙ МУНИЦИПАЛЬНЫЙ РАЙОН</w:t>
      </w:r>
    </w:p>
    <w:p w:rsidR="00DA503B" w:rsidRPr="000B5A37" w:rsidRDefault="00DA503B" w:rsidP="0025244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B5A37">
        <w:rPr>
          <w:rFonts w:ascii="Times New Roman CYR" w:hAnsi="Times New Roman CYR" w:cs="Times New Roman CYR"/>
          <w:b/>
          <w:bCs/>
          <w:sz w:val="24"/>
          <w:szCs w:val="24"/>
        </w:rPr>
        <w:t xml:space="preserve"> СОВЕТ ДЕПУТАТОВ ЛАТЫШОВСКОГО СЕЛЬСКОГО ПОСЕЛЕНИЯ</w:t>
      </w:r>
    </w:p>
    <w:p w:rsidR="00DA503B" w:rsidRPr="000B5A37" w:rsidRDefault="00DA503B" w:rsidP="0025244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B5A37">
        <w:rPr>
          <w:rFonts w:ascii="Times New Roman CYR" w:hAnsi="Times New Roman CYR" w:cs="Times New Roman CYR"/>
          <w:b/>
          <w:bCs/>
          <w:sz w:val="24"/>
          <w:szCs w:val="24"/>
        </w:rPr>
        <w:t>ТРЕТЬЕГО СОЗЫВА</w:t>
      </w:r>
    </w:p>
    <w:p w:rsidR="00DA503B" w:rsidRDefault="00DA503B" w:rsidP="0025244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A503B" w:rsidRPr="000B5A37" w:rsidRDefault="00DA503B" w:rsidP="002524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5A37">
        <w:rPr>
          <w:rFonts w:ascii="Times New Roman" w:hAnsi="Times New Roman" w:cs="Times New Roman"/>
          <w:b/>
          <w:bCs/>
          <w:sz w:val="24"/>
          <w:szCs w:val="24"/>
        </w:rPr>
        <w:t>РЕШЕНИЕ № 9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DA503B" w:rsidRPr="00796BEB" w:rsidRDefault="00DA503B" w:rsidP="002524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 первой</w:t>
      </w:r>
      <w:r w:rsidRPr="00796BEB">
        <w:rPr>
          <w:rFonts w:ascii="Times New Roman" w:hAnsi="Times New Roman" w:cs="Times New Roman"/>
          <w:sz w:val="28"/>
          <w:szCs w:val="28"/>
        </w:rPr>
        <w:t xml:space="preserve"> внеочередной сессии  Совета  депутатов </w:t>
      </w:r>
    </w:p>
    <w:p w:rsidR="00DA503B" w:rsidRPr="00796BEB" w:rsidRDefault="00DA503B" w:rsidP="0025244D">
      <w:pPr>
        <w:jc w:val="center"/>
        <w:rPr>
          <w:rFonts w:ascii="Times New Roman" w:hAnsi="Times New Roman" w:cs="Times New Roman"/>
          <w:sz w:val="28"/>
          <w:szCs w:val="28"/>
        </w:rPr>
      </w:pPr>
      <w:r w:rsidRPr="00796BEB">
        <w:rPr>
          <w:rFonts w:ascii="Times New Roman" w:hAnsi="Times New Roman" w:cs="Times New Roman"/>
          <w:sz w:val="28"/>
          <w:szCs w:val="28"/>
        </w:rPr>
        <w:t>Латышовского сельского поселения Кадошкинского муниципального района</w:t>
      </w:r>
    </w:p>
    <w:p w:rsidR="00DA503B" w:rsidRPr="00796BEB" w:rsidRDefault="00DA503B" w:rsidP="0025244D">
      <w:pPr>
        <w:rPr>
          <w:rFonts w:ascii="Times New Roman" w:hAnsi="Times New Roman" w:cs="Times New Roman"/>
          <w:sz w:val="28"/>
          <w:szCs w:val="28"/>
        </w:rPr>
      </w:pPr>
    </w:p>
    <w:p w:rsidR="00DA503B" w:rsidRPr="0025244D" w:rsidRDefault="00DA503B" w:rsidP="002524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96BEB">
        <w:rPr>
          <w:rFonts w:ascii="Times New Roman" w:hAnsi="Times New Roman" w:cs="Times New Roman"/>
          <w:sz w:val="28"/>
          <w:szCs w:val="28"/>
        </w:rPr>
        <w:t xml:space="preserve">с. Латышовка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796B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27 декабря </w:t>
      </w:r>
      <w:r w:rsidRPr="00796BEB">
        <w:rPr>
          <w:rFonts w:ascii="Times New Roman" w:hAnsi="Times New Roman" w:cs="Times New Roman"/>
          <w:sz w:val="28"/>
          <w:szCs w:val="28"/>
        </w:rPr>
        <w:t xml:space="preserve">2019 года </w:t>
      </w:r>
    </w:p>
    <w:p w:rsidR="00DA503B" w:rsidRDefault="00DA503B" w:rsidP="00A15D6C">
      <w:pPr>
        <w:pStyle w:val="Heading1"/>
        <w:spacing w:before="0" w:after="0"/>
        <w:jc w:val="left"/>
        <w:rPr>
          <w:rFonts w:ascii="Times New Roman" w:hAnsi="Times New Roman" w:cs="Times New Roman"/>
          <w:color w:val="020C22"/>
          <w:sz w:val="28"/>
          <w:szCs w:val="28"/>
        </w:rPr>
      </w:pPr>
    </w:p>
    <w:p w:rsidR="00DA503B" w:rsidRDefault="00DA503B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503B" w:rsidRDefault="00DA503B" w:rsidP="0031677A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1677A">
        <w:rPr>
          <w:b/>
          <w:bCs/>
          <w:sz w:val="28"/>
          <w:szCs w:val="28"/>
        </w:rPr>
        <w:t xml:space="preserve">Об утверждении Положения о порядке </w:t>
      </w:r>
    </w:p>
    <w:p w:rsidR="00DA503B" w:rsidRDefault="00DA503B" w:rsidP="0031677A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1677A">
        <w:rPr>
          <w:b/>
          <w:bCs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bCs/>
          <w:sz w:val="28"/>
          <w:szCs w:val="28"/>
        </w:rPr>
        <w:t xml:space="preserve">депутату, </w:t>
      </w:r>
    </w:p>
    <w:p w:rsidR="00DA503B" w:rsidRDefault="00DA503B" w:rsidP="0031677A">
      <w:pPr>
        <w:pStyle w:val="s1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1677A">
        <w:rPr>
          <w:b/>
          <w:bCs/>
          <w:sz w:val="28"/>
          <w:szCs w:val="28"/>
        </w:rPr>
        <w:t xml:space="preserve">члену выборного органа местного самоуправления, </w:t>
      </w:r>
    </w:p>
    <w:p w:rsidR="00DA503B" w:rsidRDefault="00DA503B" w:rsidP="0031677A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1677A">
        <w:rPr>
          <w:b/>
          <w:bCs/>
          <w:sz w:val="28"/>
          <w:szCs w:val="28"/>
        </w:rPr>
        <w:t>выборному должностному лицу местного самоуправления</w:t>
      </w:r>
    </w:p>
    <w:p w:rsidR="00DA503B" w:rsidRDefault="00DA503B" w:rsidP="0031677A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1677A">
        <w:rPr>
          <w:b/>
          <w:bCs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DA503B" w:rsidRDefault="00DA503B" w:rsidP="0031677A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1677A">
        <w:rPr>
          <w:b/>
          <w:bCs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DA503B" w:rsidRPr="0031677A" w:rsidRDefault="00DA503B" w:rsidP="0031677A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1677A">
        <w:rPr>
          <w:b/>
          <w:bCs/>
          <w:color w:val="000000"/>
          <w:sz w:val="28"/>
          <w:szCs w:val="28"/>
        </w:rPr>
        <w:t>этих сведений является несущественным</w:t>
      </w:r>
      <w:r>
        <w:rPr>
          <w:b/>
          <w:bCs/>
          <w:color w:val="000000"/>
          <w:sz w:val="28"/>
          <w:szCs w:val="28"/>
        </w:rPr>
        <w:t>.</w:t>
      </w:r>
    </w:p>
    <w:p w:rsidR="00DA503B" w:rsidRDefault="00DA503B" w:rsidP="0031677A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503B" w:rsidRDefault="00DA503B" w:rsidP="0031677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A503B" w:rsidRPr="00EA0DB0" w:rsidRDefault="00DA503B" w:rsidP="00EA0DB0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>
        <w:rPr>
          <w:rFonts w:ascii="Times New Roman" w:hAnsi="Times New Roman" w:cs="Times New Roman"/>
          <w:sz w:val="28"/>
          <w:szCs w:val="28"/>
        </w:rPr>
        <w:t>публике Мордовия», Уставом Латышовского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>, утвержденны</w:t>
      </w:r>
      <w:r>
        <w:rPr>
          <w:rFonts w:ascii="Times New Roman" w:hAnsi="Times New Roman" w:cs="Times New Roman"/>
          <w:sz w:val="28"/>
          <w:szCs w:val="28"/>
        </w:rPr>
        <w:t>м решением Совета депутатов Латышовского сельского поселения Кадошкинского муниципального района Республики Мордовия  от «20» апреля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09 г. № 18, Совет депутатов Латышовского сельского поселения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b/>
          <w:bCs/>
          <w:sz w:val="28"/>
          <w:szCs w:val="28"/>
        </w:rPr>
        <w:t>РЕШИЛ: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A503B" w:rsidRPr="00EA0DB0" w:rsidRDefault="00DA503B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несущественным.</w:t>
      </w:r>
    </w:p>
    <w:p w:rsidR="00DA503B" w:rsidRPr="00EA0DB0" w:rsidRDefault="00DA503B" w:rsidP="00EA0DB0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Pr="00181E1D" w:rsidRDefault="00DA503B" w:rsidP="00A15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Латышовского</w:t>
      </w:r>
    </w:p>
    <w:p w:rsidR="00DA503B" w:rsidRPr="00611E76" w:rsidRDefault="00DA503B" w:rsidP="00A15D6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>сельског</w:t>
      </w:r>
      <w:r>
        <w:rPr>
          <w:rFonts w:ascii="Times New Roman" w:hAnsi="Times New Roman" w:cs="Times New Roman"/>
          <w:sz w:val="28"/>
          <w:szCs w:val="28"/>
        </w:rPr>
        <w:t xml:space="preserve">о поселения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Р.А. Арюкова</w:t>
      </w:r>
    </w:p>
    <w:p w:rsidR="00DA503B" w:rsidRDefault="00DA503B" w:rsidP="00A15D6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W w:w="4395" w:type="dxa"/>
        <w:tblInd w:w="-106" w:type="dxa"/>
        <w:tblLook w:val="00A0"/>
      </w:tblPr>
      <w:tblGrid>
        <w:gridCol w:w="4395"/>
      </w:tblGrid>
      <w:tr w:rsidR="00DA503B" w:rsidRPr="005D5803">
        <w:tc>
          <w:tcPr>
            <w:tcW w:w="4395" w:type="dxa"/>
          </w:tcPr>
          <w:p w:rsidR="00DA503B" w:rsidRPr="005D5803" w:rsidRDefault="00DA503B" w:rsidP="009050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5803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DA503B" w:rsidRDefault="00DA503B" w:rsidP="009050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5803"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DA503B" w:rsidRDefault="00DA503B" w:rsidP="009050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Латышовского сельского поселения</w:t>
            </w:r>
          </w:p>
          <w:p w:rsidR="00DA503B" w:rsidRDefault="00DA503B" w:rsidP="009050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DA503B" w:rsidRPr="005D5803" w:rsidRDefault="00DA503B" w:rsidP="005268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</w:t>
            </w:r>
            <w:r w:rsidRPr="005D58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503B" w:rsidRPr="005D5803" w:rsidRDefault="00DA503B" w:rsidP="0090507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27 декабря  2019 г. №92</w:t>
            </w:r>
          </w:p>
        </w:tc>
      </w:tr>
    </w:tbl>
    <w:p w:rsidR="00DA503B" w:rsidRDefault="00DA503B" w:rsidP="0052688D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A503B" w:rsidRDefault="00DA503B" w:rsidP="0052688D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A503B" w:rsidRDefault="00DA503B" w:rsidP="0052688D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A503B" w:rsidRPr="006A064F" w:rsidRDefault="00DA503B" w:rsidP="0052688D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DA503B" w:rsidRDefault="00DA503B" w:rsidP="0052688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DA503B" w:rsidRPr="006A064F" w:rsidRDefault="00DA503B" w:rsidP="0052688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DA503B" w:rsidRDefault="00DA503B" w:rsidP="0052688D">
      <w:pPr>
        <w:pStyle w:val="s1"/>
        <w:spacing w:before="0" w:beforeAutospacing="0" w:after="0" w:afterAutospacing="0"/>
        <w:rPr>
          <w:color w:val="000000"/>
        </w:rPr>
      </w:pPr>
    </w:p>
    <w:p w:rsidR="00DA503B" w:rsidRPr="001A2510" w:rsidRDefault="00DA503B" w:rsidP="006E6C2F">
      <w:pPr>
        <w:pStyle w:val="s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A503B" w:rsidRPr="001A2510" w:rsidRDefault="00DA503B" w:rsidP="006E6C2F">
      <w:pPr>
        <w:pStyle w:val="s1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(или)членов своей семьи).</w:t>
      </w:r>
    </w:p>
    <w:p w:rsidR="00DA503B" w:rsidRPr="001A2510" w:rsidRDefault="00DA503B" w:rsidP="0052688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Основанием для вынесения вопроса, указанного в пункте 1 настоящего Положения, на заседа</w:t>
      </w:r>
      <w:r>
        <w:rPr>
          <w:sz w:val="28"/>
          <w:szCs w:val="28"/>
        </w:rPr>
        <w:t xml:space="preserve">нии (сессии) Совета депутатов Латышовского сельского поселения Кадошкинского муниципального района Республики Мордовия 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DA503B" w:rsidRPr="001A2510" w:rsidRDefault="00DA503B" w:rsidP="0052688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DA503B" w:rsidRPr="001A2510" w:rsidRDefault="00DA503B" w:rsidP="0052688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DA503B" w:rsidRPr="001A2510" w:rsidRDefault="00DA503B" w:rsidP="0052688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DA503B" w:rsidRPr="001A2510" w:rsidRDefault="00DA503B" w:rsidP="0052688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DA503B" w:rsidRPr="001A2510" w:rsidRDefault="00DA503B" w:rsidP="005268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DA503B" w:rsidRPr="001A2510" w:rsidRDefault="00DA503B" w:rsidP="005268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A503B" w:rsidRPr="001A2510" w:rsidRDefault="00DA503B" w:rsidP="0052688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DA503B" w:rsidRPr="001A2510" w:rsidRDefault="00DA503B" w:rsidP="005268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A503B" w:rsidRPr="001A2510" w:rsidRDefault="00DA503B" w:rsidP="005268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 w:cs="Times New Roman"/>
          <w:sz w:val="28"/>
          <w:szCs w:val="28"/>
        </w:rPr>
        <w:t>ке, предусмотренном уставом Латышовского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DA503B" w:rsidRPr="001A2510" w:rsidRDefault="00DA503B" w:rsidP="005268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, либо в отношении главы муниципального района (городского округа) </w:t>
      </w:r>
      <w:r w:rsidRPr="001A2510">
        <w:rPr>
          <w:rFonts w:ascii="Times New Roman" w:hAnsi="Times New Roman" w:cs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DA503B" w:rsidRPr="001A2510" w:rsidRDefault="00DA503B" w:rsidP="0052688D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DA503B" w:rsidRPr="009014B7" w:rsidRDefault="00DA503B" w:rsidP="0052688D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DA503B" w:rsidRPr="009014B7" w:rsidRDefault="00DA503B" w:rsidP="0052688D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DA503B" w:rsidRPr="001A2510" w:rsidRDefault="00DA503B" w:rsidP="005268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DA503B" w:rsidRPr="001A2510" w:rsidRDefault="00DA503B" w:rsidP="005268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A503B" w:rsidRPr="009014B7" w:rsidRDefault="00DA503B" w:rsidP="0052688D">
      <w:pPr>
        <w:pStyle w:val="ListParagraph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>
        <w:rPr>
          <w:rFonts w:ascii="Times New Roman" w:hAnsi="Times New Roman" w:cs="Times New Roman"/>
          <w:sz w:val="28"/>
          <w:szCs w:val="28"/>
        </w:rPr>
        <w:t>В случае</w:t>
      </w:r>
      <w:r w:rsidRPr="009014B7"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DA503B" w:rsidRDefault="00DA503B" w:rsidP="0052688D">
      <w:bookmarkStart w:id="5" w:name="_GoBack"/>
      <w:bookmarkEnd w:id="5"/>
    </w:p>
    <w:p w:rsidR="00DA503B" w:rsidRDefault="00DA503B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DA503B" w:rsidSect="00440768">
      <w:headerReference w:type="default" r:id="rId7"/>
      <w:headerReference w:type="first" r:id="rId8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03B" w:rsidRDefault="00DA503B" w:rsidP="00DF4966">
      <w:pPr>
        <w:spacing w:after="0" w:line="240" w:lineRule="auto"/>
      </w:pPr>
      <w:r>
        <w:separator/>
      </w:r>
    </w:p>
  </w:endnote>
  <w:endnote w:type="continuationSeparator" w:id="1">
    <w:p w:rsidR="00DA503B" w:rsidRDefault="00DA503B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03B" w:rsidRDefault="00DA503B" w:rsidP="00DF4966">
      <w:pPr>
        <w:spacing w:after="0" w:line="240" w:lineRule="auto"/>
      </w:pPr>
      <w:r>
        <w:separator/>
      </w:r>
    </w:p>
  </w:footnote>
  <w:footnote w:type="continuationSeparator" w:id="1">
    <w:p w:rsidR="00DA503B" w:rsidRDefault="00DA503B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B" w:rsidRPr="00440768" w:rsidRDefault="00DA503B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440768">
      <w:rPr>
        <w:rFonts w:ascii="Times New Roman" w:hAnsi="Times New Roman" w:cs="Times New Roman"/>
        <w:sz w:val="24"/>
        <w:szCs w:val="24"/>
      </w:rPr>
      <w:fldChar w:fldCharType="begin"/>
    </w:r>
    <w:r w:rsidRPr="00440768">
      <w:rPr>
        <w:rFonts w:ascii="Times New Roman" w:hAnsi="Times New Roman" w:cs="Times New Roman"/>
        <w:sz w:val="24"/>
        <w:szCs w:val="24"/>
      </w:rPr>
      <w:instrText>PAGE   \* MERGEFORMAT</w:instrText>
    </w:r>
    <w:r w:rsidRPr="00440768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440768">
      <w:rPr>
        <w:rFonts w:ascii="Times New Roman" w:hAnsi="Times New Roman" w:cs="Times New Roman"/>
        <w:sz w:val="24"/>
        <w:szCs w:val="24"/>
      </w:rPr>
      <w:fldChar w:fldCharType="end"/>
    </w:r>
  </w:p>
  <w:p w:rsidR="00DA503B" w:rsidRDefault="00DA503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B" w:rsidRDefault="00DA503B">
    <w:pPr>
      <w:pStyle w:val="Header"/>
      <w:jc w:val="center"/>
    </w:pPr>
  </w:p>
  <w:p w:rsidR="00DA503B" w:rsidRDefault="00DA503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6F46C8"/>
    <w:multiLevelType w:val="multilevel"/>
    <w:tmpl w:val="B31CB0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219" w:hanging="360"/>
      </w:pPr>
    </w:lvl>
    <w:lvl w:ilvl="2" w:tplc="0419001B">
      <w:start w:val="1"/>
      <w:numFmt w:val="lowerRoman"/>
      <w:lvlText w:val="%3."/>
      <w:lvlJc w:val="right"/>
      <w:pPr>
        <w:ind w:left="1939" w:hanging="180"/>
      </w:pPr>
    </w:lvl>
    <w:lvl w:ilvl="3" w:tplc="0419000F">
      <w:start w:val="1"/>
      <w:numFmt w:val="decimal"/>
      <w:lvlText w:val="%4."/>
      <w:lvlJc w:val="left"/>
      <w:pPr>
        <w:ind w:left="2659" w:hanging="360"/>
      </w:pPr>
    </w:lvl>
    <w:lvl w:ilvl="4" w:tplc="04190019">
      <w:start w:val="1"/>
      <w:numFmt w:val="lowerLetter"/>
      <w:lvlText w:val="%5."/>
      <w:lvlJc w:val="left"/>
      <w:pPr>
        <w:ind w:left="3379" w:hanging="360"/>
      </w:pPr>
    </w:lvl>
    <w:lvl w:ilvl="5" w:tplc="0419001B">
      <w:start w:val="1"/>
      <w:numFmt w:val="lowerRoman"/>
      <w:lvlText w:val="%6."/>
      <w:lvlJc w:val="right"/>
      <w:pPr>
        <w:ind w:left="4099" w:hanging="180"/>
      </w:pPr>
    </w:lvl>
    <w:lvl w:ilvl="6" w:tplc="0419000F">
      <w:start w:val="1"/>
      <w:numFmt w:val="decimal"/>
      <w:lvlText w:val="%7."/>
      <w:lvlJc w:val="left"/>
      <w:pPr>
        <w:ind w:left="4819" w:hanging="360"/>
      </w:pPr>
    </w:lvl>
    <w:lvl w:ilvl="7" w:tplc="04190019">
      <w:start w:val="1"/>
      <w:numFmt w:val="lowerLetter"/>
      <w:lvlText w:val="%8."/>
      <w:lvlJc w:val="left"/>
      <w:pPr>
        <w:ind w:left="5539" w:hanging="360"/>
      </w:pPr>
    </w:lvl>
    <w:lvl w:ilvl="8" w:tplc="0419001B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65111CA4"/>
    <w:multiLevelType w:val="multilevel"/>
    <w:tmpl w:val="B31CB0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636A4B"/>
    <w:multiLevelType w:val="multilevel"/>
    <w:tmpl w:val="B31CB0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122D2"/>
    <w:rsid w:val="00017691"/>
    <w:rsid w:val="00086B04"/>
    <w:rsid w:val="000B5A37"/>
    <w:rsid w:val="00110622"/>
    <w:rsid w:val="001519CC"/>
    <w:rsid w:val="00181E1D"/>
    <w:rsid w:val="001A2510"/>
    <w:rsid w:val="001B2EE7"/>
    <w:rsid w:val="001C4459"/>
    <w:rsid w:val="00246F48"/>
    <w:rsid w:val="0025244D"/>
    <w:rsid w:val="00290349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83B49"/>
    <w:rsid w:val="003A51A4"/>
    <w:rsid w:val="004009CC"/>
    <w:rsid w:val="0040138D"/>
    <w:rsid w:val="004210BC"/>
    <w:rsid w:val="00430C45"/>
    <w:rsid w:val="00440768"/>
    <w:rsid w:val="004548DA"/>
    <w:rsid w:val="00457EF3"/>
    <w:rsid w:val="00486213"/>
    <w:rsid w:val="0048697D"/>
    <w:rsid w:val="004B17D1"/>
    <w:rsid w:val="004E2595"/>
    <w:rsid w:val="00510027"/>
    <w:rsid w:val="005116F1"/>
    <w:rsid w:val="0052295A"/>
    <w:rsid w:val="0052688D"/>
    <w:rsid w:val="00536E0A"/>
    <w:rsid w:val="005423A9"/>
    <w:rsid w:val="005502BD"/>
    <w:rsid w:val="00594AE7"/>
    <w:rsid w:val="005C71C3"/>
    <w:rsid w:val="005D5803"/>
    <w:rsid w:val="005D58C1"/>
    <w:rsid w:val="005E776B"/>
    <w:rsid w:val="005F4876"/>
    <w:rsid w:val="005F6FC6"/>
    <w:rsid w:val="00611E76"/>
    <w:rsid w:val="00654BB6"/>
    <w:rsid w:val="00664499"/>
    <w:rsid w:val="00672148"/>
    <w:rsid w:val="0067420F"/>
    <w:rsid w:val="00683202"/>
    <w:rsid w:val="006A064F"/>
    <w:rsid w:val="006B0273"/>
    <w:rsid w:val="006B0FFF"/>
    <w:rsid w:val="006E0498"/>
    <w:rsid w:val="006E6C2F"/>
    <w:rsid w:val="006F17F6"/>
    <w:rsid w:val="00713063"/>
    <w:rsid w:val="00734797"/>
    <w:rsid w:val="007505EC"/>
    <w:rsid w:val="00763B28"/>
    <w:rsid w:val="00771309"/>
    <w:rsid w:val="00796BEB"/>
    <w:rsid w:val="007A5987"/>
    <w:rsid w:val="007D6786"/>
    <w:rsid w:val="0083656F"/>
    <w:rsid w:val="0085596F"/>
    <w:rsid w:val="00866404"/>
    <w:rsid w:val="00871A25"/>
    <w:rsid w:val="008775E6"/>
    <w:rsid w:val="00893043"/>
    <w:rsid w:val="00893465"/>
    <w:rsid w:val="008D68C2"/>
    <w:rsid w:val="008D7C5C"/>
    <w:rsid w:val="009014B7"/>
    <w:rsid w:val="00905070"/>
    <w:rsid w:val="00925E64"/>
    <w:rsid w:val="009427A5"/>
    <w:rsid w:val="00971931"/>
    <w:rsid w:val="009760EA"/>
    <w:rsid w:val="00982E62"/>
    <w:rsid w:val="009C084A"/>
    <w:rsid w:val="009E53E4"/>
    <w:rsid w:val="00A02EA3"/>
    <w:rsid w:val="00A15D6C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96163"/>
    <w:rsid w:val="00CB2101"/>
    <w:rsid w:val="00CC66ED"/>
    <w:rsid w:val="00CD4C46"/>
    <w:rsid w:val="00CE7C52"/>
    <w:rsid w:val="00D74130"/>
    <w:rsid w:val="00D7547D"/>
    <w:rsid w:val="00D96926"/>
    <w:rsid w:val="00DA503B"/>
    <w:rsid w:val="00DA7E41"/>
    <w:rsid w:val="00DC18AB"/>
    <w:rsid w:val="00DD26D3"/>
    <w:rsid w:val="00DD7D22"/>
    <w:rsid w:val="00DF4966"/>
    <w:rsid w:val="00E21308"/>
    <w:rsid w:val="00E24EEE"/>
    <w:rsid w:val="00EA0DB0"/>
    <w:rsid w:val="00EB0482"/>
    <w:rsid w:val="00EC7455"/>
    <w:rsid w:val="00EE4D77"/>
    <w:rsid w:val="00EF40AE"/>
    <w:rsid w:val="00EF5B17"/>
    <w:rsid w:val="00F828AF"/>
    <w:rsid w:val="00F8680D"/>
    <w:rsid w:val="00FA08F7"/>
    <w:rsid w:val="00FD192E"/>
    <w:rsid w:val="00FE6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202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A51A4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color w:val="auto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5244D"/>
    <w:pPr>
      <w:spacing w:after="160" w:line="240" w:lineRule="exact"/>
    </w:pPr>
    <w:rPr>
      <w:rFonts w:ascii="Arial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62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2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62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295</TotalTime>
  <Pages>5</Pages>
  <Words>1368</Words>
  <Characters>7800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Admin</cp:lastModifiedBy>
  <cp:revision>63</cp:revision>
  <cp:lastPrinted>2019-12-03T11:54:00Z</cp:lastPrinted>
  <dcterms:created xsi:type="dcterms:W3CDTF">2019-10-15T10:03:00Z</dcterms:created>
  <dcterms:modified xsi:type="dcterms:W3CDTF">2020-01-16T13:53:00Z</dcterms:modified>
</cp:coreProperties>
</file>