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8CD" w:rsidRDefault="00FD18CD" w:rsidP="00DE17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17D2">
        <w:rPr>
          <w:rFonts w:ascii="Times New Roman" w:hAnsi="Times New Roman" w:cs="Times New Roman"/>
          <w:b/>
          <w:bCs/>
          <w:sz w:val="28"/>
          <w:szCs w:val="28"/>
        </w:rPr>
        <w:t>Устроился на работу – сообщи в ПФР</w:t>
      </w:r>
    </w:p>
    <w:p w:rsidR="00FD18CD" w:rsidRPr="00901412" w:rsidRDefault="00FD18CD" w:rsidP="002F1DB2">
      <w:pPr>
        <w:jc w:val="both"/>
        <w:rPr>
          <w:rFonts w:ascii="Times New Roman" w:hAnsi="Times New Roman" w:cs="Times New Roman"/>
          <w:sz w:val="28"/>
          <w:szCs w:val="28"/>
        </w:rPr>
      </w:pPr>
      <w:r w:rsidRPr="00901412">
        <w:rPr>
          <w:rFonts w:ascii="Times New Roman" w:hAnsi="Times New Roman" w:cs="Times New Roman"/>
          <w:sz w:val="28"/>
          <w:szCs w:val="28"/>
        </w:rPr>
        <w:t xml:space="preserve">Граждане, ухаживающие за нетрудоспособными людьми, имеют право на ежемесячную компенсационную выплату. Её сумма для ухаживающих родителей за детьми-инвалидами составляет 5500 рублей, для остальных – 1200 рублей. </w:t>
      </w:r>
    </w:p>
    <w:p w:rsidR="00FD18CD" w:rsidRPr="00901412" w:rsidRDefault="00FD18CD" w:rsidP="002F1DB2">
      <w:pPr>
        <w:jc w:val="both"/>
        <w:rPr>
          <w:rFonts w:ascii="Times New Roman" w:hAnsi="Times New Roman" w:cs="Times New Roman"/>
          <w:sz w:val="28"/>
          <w:szCs w:val="28"/>
        </w:rPr>
      </w:pPr>
      <w:r w:rsidRPr="00901412">
        <w:rPr>
          <w:rFonts w:ascii="Times New Roman" w:hAnsi="Times New Roman" w:cs="Times New Roman"/>
          <w:sz w:val="28"/>
          <w:szCs w:val="28"/>
        </w:rPr>
        <w:t xml:space="preserve">Получатель такой выплаты должен быть неработающим гражданином  и не иметь никаких других источников дохода, включая пенсию и пособие по безработице. Для оформления ежемесячной компенсационной выплаты нетрудоспособному гражданину необходимо представить в пенсионный фонд следующие документы: паспорт, заключение медико-социальной экспертизы об установлении группы инвалидности, трудовую книжку (если есть) и заявление от ухаживающего и того, за кем будет осуществляться уход, а также справку с </w:t>
      </w:r>
      <w:r>
        <w:rPr>
          <w:rFonts w:ascii="Times New Roman" w:hAnsi="Times New Roman" w:cs="Times New Roman"/>
          <w:sz w:val="28"/>
          <w:szCs w:val="28"/>
        </w:rPr>
        <w:t>центра</w:t>
      </w:r>
      <w:r w:rsidRPr="00901412">
        <w:rPr>
          <w:rFonts w:ascii="Times New Roman" w:hAnsi="Times New Roman" w:cs="Times New Roman"/>
          <w:sz w:val="28"/>
          <w:szCs w:val="28"/>
        </w:rPr>
        <w:t xml:space="preserve"> занятости населения о том, что ухаживающий не состоит на учете. Выплата будет доставляться ежемесячно, вместе с пенсией нетрудоспособного лица.</w:t>
      </w:r>
    </w:p>
    <w:p w:rsidR="00FD18CD" w:rsidRPr="00901412" w:rsidRDefault="00FD18CD" w:rsidP="002F1DB2">
      <w:pPr>
        <w:jc w:val="both"/>
        <w:rPr>
          <w:rFonts w:ascii="Times New Roman" w:hAnsi="Times New Roman" w:cs="Times New Roman"/>
          <w:sz w:val="28"/>
          <w:szCs w:val="28"/>
        </w:rPr>
      </w:pPr>
      <w:r w:rsidRPr="00901412">
        <w:rPr>
          <w:rFonts w:ascii="Times New Roman" w:hAnsi="Times New Roman" w:cs="Times New Roman"/>
          <w:sz w:val="28"/>
          <w:szCs w:val="28"/>
        </w:rPr>
        <w:t>Важно помнить, что в том случае, если ухаживающий человек устраивается на работу, оформляется на пенсию или становится получателем пособия по безработице, он обязан в течение 5 дней сообщить об этом в территориальный орган ПФР, назначивший компенсационную выплату. В противном случае он будет привлечен к ответственности. В соответствии с законом с него будут удержаны суммы</w:t>
      </w:r>
      <w:bookmarkStart w:id="0" w:name="_GoBack"/>
      <w:bookmarkEnd w:id="0"/>
      <w:r w:rsidRPr="00901412">
        <w:rPr>
          <w:rFonts w:ascii="Times New Roman" w:hAnsi="Times New Roman" w:cs="Times New Roman"/>
          <w:sz w:val="28"/>
          <w:szCs w:val="28"/>
        </w:rPr>
        <w:t xml:space="preserve"> компенсационных выплат в соответствующем  размере.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412">
        <w:rPr>
          <w:rFonts w:ascii="Times New Roman" w:hAnsi="Times New Roman" w:cs="Times New Roman"/>
          <w:sz w:val="28"/>
          <w:szCs w:val="28"/>
        </w:rPr>
        <w:t xml:space="preserve">Кроме того, компенсационные выплаты прекращаются в том случае, если у нетрудоспособного гражданина истечет срок, на который ему была установлена </w:t>
      </w:r>
      <w:r w:rsidRPr="0090141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01412">
        <w:rPr>
          <w:rFonts w:ascii="Times New Roman" w:hAnsi="Times New Roman" w:cs="Times New Roman"/>
          <w:sz w:val="28"/>
          <w:szCs w:val="28"/>
        </w:rPr>
        <w:t xml:space="preserve"> группа инвалидности или если его поместят на полное государственное содержание.</w:t>
      </w:r>
    </w:p>
    <w:p w:rsidR="00FD18CD" w:rsidRPr="00901412" w:rsidRDefault="00FD18CD" w:rsidP="002F1DB2">
      <w:pPr>
        <w:jc w:val="both"/>
        <w:rPr>
          <w:rFonts w:ascii="Times New Roman" w:hAnsi="Times New Roman" w:cs="Times New Roman"/>
          <w:sz w:val="28"/>
          <w:szCs w:val="28"/>
        </w:rPr>
      </w:pPr>
      <w:r w:rsidRPr="00901412">
        <w:rPr>
          <w:rFonts w:ascii="Times New Roman" w:hAnsi="Times New Roman" w:cs="Times New Roman"/>
          <w:sz w:val="28"/>
          <w:szCs w:val="28"/>
        </w:rPr>
        <w:t>Если гражданин несвоевременно сообщил либо не сообщил вовсе о факте работы, то образуются переплаты денежных средств. Эти суммы гражданин должен возместить Пенсионному фонду в полном объеме. В противном случае Управление ПФР обращается  в суд с соответствующими исками.</w:t>
      </w:r>
    </w:p>
    <w:sectPr w:rsidR="00FD18CD" w:rsidRPr="00901412" w:rsidSect="00C62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1E9F"/>
    <w:rsid w:val="00002450"/>
    <w:rsid w:val="00002EC9"/>
    <w:rsid w:val="00012D3E"/>
    <w:rsid w:val="00127FB0"/>
    <w:rsid w:val="002679D5"/>
    <w:rsid w:val="002F1DB2"/>
    <w:rsid w:val="00306C85"/>
    <w:rsid w:val="00336EB5"/>
    <w:rsid w:val="0035199E"/>
    <w:rsid w:val="0040160F"/>
    <w:rsid w:val="004309A8"/>
    <w:rsid w:val="004D6F0F"/>
    <w:rsid w:val="005349BC"/>
    <w:rsid w:val="00552AB7"/>
    <w:rsid w:val="0058371E"/>
    <w:rsid w:val="005F2BAD"/>
    <w:rsid w:val="00654CA6"/>
    <w:rsid w:val="006F0C37"/>
    <w:rsid w:val="00740228"/>
    <w:rsid w:val="007F0FC3"/>
    <w:rsid w:val="008831FE"/>
    <w:rsid w:val="008C21E4"/>
    <w:rsid w:val="00901412"/>
    <w:rsid w:val="00B810F2"/>
    <w:rsid w:val="00BC00AD"/>
    <w:rsid w:val="00C62FB8"/>
    <w:rsid w:val="00D91259"/>
    <w:rsid w:val="00DE17D2"/>
    <w:rsid w:val="00E301FA"/>
    <w:rsid w:val="00E61E9F"/>
    <w:rsid w:val="00EE5A9F"/>
    <w:rsid w:val="00F12A31"/>
    <w:rsid w:val="00FD1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FB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270</Words>
  <Characters>1545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220812mr</cp:lastModifiedBy>
  <cp:revision>4</cp:revision>
  <cp:lastPrinted>2014-06-10T07:40:00Z</cp:lastPrinted>
  <dcterms:created xsi:type="dcterms:W3CDTF">2014-06-10T12:11:00Z</dcterms:created>
  <dcterms:modified xsi:type="dcterms:W3CDTF">2014-11-19T06:10:00Z</dcterms:modified>
</cp:coreProperties>
</file>